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64" w:rsidRDefault="001A6264">
      <w:pPr>
        <w:rPr>
          <w:rFonts w:ascii="Calibri" w:hAnsi="Calibri" w:cs="Calibri"/>
          <w:b/>
          <w:bCs/>
          <w:sz w:val="24"/>
          <w:szCs w:val="24"/>
        </w:rPr>
      </w:pPr>
    </w:p>
    <w:p w:rsidR="001A6264" w:rsidRPr="00C25372" w:rsidRDefault="001A6264" w:rsidP="00C25372">
      <w:pPr>
        <w:rPr>
          <w:rFonts w:ascii="Calibri" w:hAnsi="Calibri" w:cs="Calibri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alt="Immagine che contiene testo, logo, Carattere, graficaDescrizione generata automaticamente" style="position:absolute;margin-left:-.35pt;margin-top:.3pt;width:118.2pt;height:75.75pt;z-index:251658240;visibility:visible">
            <v:imagedata r:id="rId4" o:title=""/>
            <w10:wrap type="square"/>
          </v:shape>
        </w:pict>
      </w:r>
    </w:p>
    <w:p w:rsidR="001A6264" w:rsidRPr="00C25372" w:rsidRDefault="001A6264" w:rsidP="00C25372">
      <w:pPr>
        <w:rPr>
          <w:rFonts w:ascii="Calibri" w:hAnsi="Calibri" w:cs="Calibri"/>
          <w:b/>
          <w:bCs/>
          <w:sz w:val="22"/>
          <w:szCs w:val="22"/>
        </w:rPr>
      </w:pPr>
      <w:r w:rsidRPr="00C25372">
        <w:rPr>
          <w:rFonts w:ascii="Calibri" w:hAnsi="Calibri" w:cs="Calibri"/>
          <w:b/>
          <w:bCs/>
          <w:sz w:val="22"/>
          <w:szCs w:val="22"/>
        </w:rPr>
        <w:t>F.I.B. COMITATO REGIONE EMILIA ROMAGNA</w:t>
      </w:r>
    </w:p>
    <w:p w:rsidR="001A6264" w:rsidRPr="00C25372" w:rsidRDefault="001A6264" w:rsidP="00C25372">
      <w:pPr>
        <w:rPr>
          <w:rFonts w:ascii="Calibri" w:hAnsi="Calibri" w:cs="Calibri"/>
          <w:b/>
          <w:bCs/>
          <w:sz w:val="24"/>
          <w:szCs w:val="24"/>
        </w:rPr>
      </w:pPr>
      <w:r w:rsidRPr="00C25372">
        <w:rPr>
          <w:rFonts w:ascii="Calibri" w:hAnsi="Calibri" w:cs="Calibri"/>
          <w:b/>
          <w:bCs/>
          <w:sz w:val="24"/>
          <w:szCs w:val="24"/>
        </w:rPr>
        <w:t>CALENDARIO GARE ANNO SPORTIVO  2024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Y="567"/>
        <w:tblW w:w="1429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140"/>
        <w:gridCol w:w="710"/>
        <w:gridCol w:w="567"/>
        <w:gridCol w:w="1276"/>
        <w:gridCol w:w="2694"/>
        <w:gridCol w:w="567"/>
        <w:gridCol w:w="425"/>
        <w:gridCol w:w="709"/>
        <w:gridCol w:w="567"/>
        <w:gridCol w:w="425"/>
        <w:gridCol w:w="709"/>
        <w:gridCol w:w="417"/>
        <w:gridCol w:w="717"/>
        <w:gridCol w:w="1701"/>
        <w:gridCol w:w="1671"/>
      </w:tblGrid>
      <w:tr w:rsidR="001A6264" w:rsidTr="00F67755">
        <w:trPr>
          <w:trHeight w:hRule="exact" w:val="294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264" w:rsidRPr="00F67755" w:rsidRDefault="001A6264" w:rsidP="00F67755">
            <w:pPr>
              <w:spacing w:line="276" w:lineRule="auto"/>
              <w:rPr>
                <w:rFonts w:ascii="Arial Narrow" w:hAnsi="Arial Narrow" w:cs="Calibri"/>
                <w:b/>
                <w:bCs/>
                <w:color w:val="000000"/>
                <w:kern w:val="2"/>
                <w:sz w:val="24"/>
                <w:szCs w:val="24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                   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4"/>
                <w:szCs w:val="24"/>
                <w:lang w:eastAsia="it-IT"/>
              </w:rPr>
              <w:t>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</w:rPr>
              <w:t>NAZIONALI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</w:rPr>
              <w:t>REGIONALI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</w:tr>
      <w:tr w:rsidR="001A6264" w:rsidTr="00F67755">
        <w:trPr>
          <w:trHeight w:hRule="exact"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Giorno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Com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Societa’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Denominazione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Spec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Cat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Spec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Cat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Rp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Note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Nulla/osta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</w:rPr>
              <w:t>Direttore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01/11/24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VEN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uppressAutoHyphens w:val="0"/>
              <w:autoSpaceDE/>
              <w:spacing w:line="256" w:lineRule="auto"/>
              <w:rPr>
                <w:rFonts w:ascii="Calibri" w:hAnsi="Calibri"/>
                <w:lang w:eastAsia="it-IT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val="en-US" w:eastAsia="it-IT"/>
              </w:rPr>
              <w:t> 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02/11/24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val="en-US" w:eastAsia="it-IT"/>
              </w:rPr>
            </w:pP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03/11/24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 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Pr="002656D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2656DF">
              <w:rPr>
                <w:rFonts w:ascii="Arial Narrow" w:hAnsi="Arial Narrow" w:cs="Calibri"/>
                <w:kern w:val="2"/>
                <w:lang w:eastAsia="it-IT"/>
              </w:rPr>
              <w:t>04/11-08/11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26729D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2F351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3D54EC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7653D1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323D48">
              <w:rPr>
                <w:rFonts w:ascii="Arial Narrow" w:hAnsi="Arial Narrow" w:cs="Calibri"/>
                <w:color w:val="000000"/>
                <w:kern w:val="2"/>
                <w:lang w:eastAsia="it-IT"/>
              </w:rPr>
              <w:t>04/</w:t>
            </w:r>
            <w:r w:rsidRPr="00323D48">
              <w:rPr>
                <w:rFonts w:ascii="Arial Narrow" w:hAnsi="Arial Narrow" w:cs="Calibri"/>
                <w:kern w:val="2"/>
                <w:lang w:eastAsia="it-IT"/>
              </w:rPr>
              <w:t>11-</w:t>
            </w:r>
            <w:r w:rsidRPr="00323D48">
              <w:rPr>
                <w:rFonts w:ascii="Arial Narrow" w:hAnsi="Arial Narrow" w:cs="Calibri"/>
                <w:color w:val="FF0000"/>
                <w:kern w:val="2"/>
                <w:lang w:eastAsia="it-IT"/>
              </w:rPr>
              <w:t>14</w:t>
            </w:r>
            <w:r w:rsidRPr="00323D48">
              <w:rPr>
                <w:rFonts w:ascii="Arial Narrow" w:hAnsi="Arial Narrow" w:cs="Calibri"/>
                <w:kern w:val="2"/>
                <w:lang w:eastAsia="it-IT"/>
              </w:rPr>
              <w:t>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323D48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323D48">
              <w:rPr>
                <w:rFonts w:ascii="Arial Narrow" w:hAnsi="Arial Narrow" w:cs="Calibri"/>
                <w:kern w:val="2"/>
                <w:lang w:eastAsia="it-IT"/>
              </w:rPr>
              <w:t>PC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Podenzano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10° Trofeo  Itas  Assicurazioni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3D54EC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( 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!</w:t>
            </w:r>
            <w:r w:rsidRPr="003D54EC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008/106/24RPC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 </w:t>
            </w:r>
            <w:r w:rsidRPr="00323D48">
              <w:rPr>
                <w:rFonts w:ascii="Arial Narrow" w:hAnsi="Arial Narrow" w:cs="Calibri"/>
                <w:color w:val="000000"/>
                <w:kern w:val="2"/>
                <w:lang w:eastAsia="it-IT"/>
              </w:rPr>
              <w:t>Giulivi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 xml:space="preserve">   G.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04/11-16/11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23172B">
              <w:rPr>
                <w:rFonts w:ascii="Arial Narrow" w:hAnsi="Arial Narrow" w:cs="Calibri"/>
                <w:color w:val="000000"/>
                <w:kern w:val="2"/>
                <w:lang w:eastAsia="it-IT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Novellarese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4° Trofeo  Werisan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3D54EC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 w:rsidRPr="003D54EC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( 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+</w:t>
            </w:r>
            <w:r w:rsidRPr="003D54EC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008/107/24RMR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6A6684"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Serafini   S.</w:t>
            </w:r>
          </w:p>
        </w:tc>
      </w:tr>
      <w:tr w:rsidR="001A6264" w:rsidTr="005621B9">
        <w:trPr>
          <w:trHeight w:hRule="exact" w:val="51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09/11/24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1B64DA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1B64DA">
              <w:rPr>
                <w:rFonts w:ascii="Arial Narrow" w:hAnsi="Arial Narrow" w:cs="Calibri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La Ferrarese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G.P. QUISISANA</w:t>
            </w:r>
          </w:p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G.P. AMSEF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COP</w:t>
            </w:r>
          </w:p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IND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8</w:t>
            </w:r>
          </w:p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16</w:t>
            </w:r>
          </w:p>
          <w:p w:rsidR="001A6264" w:rsidRPr="00D53963" w:rsidRDefault="001A6264" w:rsidP="00450641">
            <w:pPr>
              <w:spacing w:line="276" w:lineRule="auto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1B64DA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sz w:val="16"/>
                <w:szCs w:val="16"/>
                <w:lang w:eastAsia="it-IT"/>
              </w:rPr>
            </w:pPr>
            <w:r w:rsidRPr="001B64DA">
              <w:rPr>
                <w:rFonts w:ascii="Arial Narrow" w:hAnsi="Arial Narrow" w:cs="Calibri"/>
                <w:kern w:val="2"/>
                <w:sz w:val="16"/>
                <w:szCs w:val="16"/>
                <w:lang w:eastAsia="it-IT"/>
              </w:rPr>
              <w:t>Liv.B-C21</w:t>
            </w:r>
          </w:p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Liv.C</w:t>
            </w:r>
          </w:p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b/>
                <w:bCs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008/2DIR/24RBF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282EC9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highlight w:val="green"/>
                <w:lang w:eastAsia="it-IT"/>
              </w:rPr>
            </w:pPr>
            <w:r w:rsidRPr="003C1265">
              <w:rPr>
                <w:rFonts w:ascii="Arial Narrow" w:hAnsi="Arial Narrow" w:cs="Calibri"/>
                <w:color w:val="000000"/>
                <w:kern w:val="2"/>
                <w:lang w:eastAsia="it-IT"/>
              </w:rPr>
              <w:t>Antolini   R.</w:t>
            </w:r>
          </w:p>
        </w:tc>
      </w:tr>
      <w:tr w:rsidR="001A6264" w:rsidTr="001B64DA">
        <w:trPr>
          <w:trHeight w:hRule="exact" w:val="53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09/11/24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1B64DA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1B64DA">
              <w:rPr>
                <w:rFonts w:ascii="Arial Narrow" w:hAnsi="Arial Narrow" w:cs="Calibri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La Ferrarese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G.P. QUISISANA</w:t>
            </w:r>
          </w:p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>
              <w:rPr>
                <w:rFonts w:ascii="Arial Narrow" w:hAnsi="Arial Narrow" w:cs="Calibri"/>
                <w:kern w:val="2"/>
                <w:lang w:eastAsia="it-IT"/>
              </w:rPr>
              <w:t>MEM. BORGHI  STEFANO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IND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sz w:val="16"/>
                <w:szCs w:val="16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sz w:val="16"/>
                <w:szCs w:val="16"/>
                <w:lang w:eastAsia="it-IT"/>
              </w:rPr>
              <w:t>Standing</w:t>
            </w:r>
            <w:r>
              <w:rPr>
                <w:rFonts w:ascii="Arial Narrow" w:hAnsi="Arial Narrow" w:cs="Calibri"/>
                <w:kern w:val="2"/>
                <w:sz w:val="16"/>
                <w:szCs w:val="16"/>
                <w:lang w:eastAsia="it-IT"/>
              </w:rPr>
              <w:t xml:space="preserve"> Sitting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b/>
                <w:bCs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D53963" w:rsidRDefault="001A6264" w:rsidP="005621B9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008/1HF/24RBF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Pr="00282EC9" w:rsidRDefault="001A6264" w:rsidP="0045064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highlight w:val="green"/>
                <w:lang w:eastAsia="it-IT"/>
              </w:rPr>
            </w:pPr>
            <w:r w:rsidRPr="003C1265">
              <w:rPr>
                <w:rFonts w:ascii="Arial Narrow" w:hAnsi="Arial Narrow" w:cs="Calibri"/>
                <w:color w:val="000000"/>
                <w:kern w:val="2"/>
                <w:lang w:eastAsia="it-IT"/>
              </w:rPr>
              <w:t>Antolini   R.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09/10-11-24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S/D</w:t>
            </w:r>
          </w:p>
        </w:tc>
        <w:tc>
          <w:tcPr>
            <w:tcW w:w="107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113529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FINALI  CAMPIONATI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  ITALIANI  DI  SOCIETA’  1^- 2^ - 3^ CATEGORIA      Teramo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 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11/11-15/11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1C2943">
              <w:rPr>
                <w:rFonts w:ascii="Arial Narrow" w:hAnsi="Arial Narrow" w:cs="Calibri"/>
                <w:color w:val="000000"/>
                <w:kern w:val="2"/>
                <w:lang w:eastAsia="it-IT"/>
              </w:rPr>
              <w:t>PR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8500E4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Cervo/Audace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Memorial   Soci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3F533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 w:rsidRPr="003F533F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8500E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 w:rsidRPr="008500E4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Sep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 </w:t>
            </w:r>
            <w:r w:rsidRPr="008500E4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3^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008/108/24RPR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1C2943">
              <w:rPr>
                <w:rFonts w:ascii="Arial Narrow" w:hAnsi="Arial Narrow" w:cs="Calibri"/>
                <w:color w:val="000000"/>
                <w:kern w:val="2"/>
                <w:lang w:eastAsia="it-IT"/>
              </w:rPr>
              <w:t>Boni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 xml:space="preserve">    C.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11/11-15/11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802792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highlight w:val="green"/>
                <w:lang w:eastAsia="it-IT"/>
              </w:rPr>
            </w:pPr>
            <w:r w:rsidRPr="0023172B">
              <w:rPr>
                <w:rFonts w:ascii="Arial Narrow" w:hAnsi="Arial Narrow" w:cs="Calibri"/>
                <w:color w:val="000000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8500E4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Canova Budrio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1° Mem. Roberto Berardi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3F533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8500E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008/125/24RBF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</w:t>
            </w:r>
            <w:r w:rsidRPr="008C6F88">
              <w:rPr>
                <w:rFonts w:ascii="Arial Narrow" w:hAnsi="Arial Narrow" w:cs="Calibri"/>
                <w:color w:val="000000"/>
                <w:kern w:val="2"/>
                <w:lang w:eastAsia="it-IT"/>
              </w:rPr>
              <w:t>imonini   E.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16/11/24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802792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highlight w:val="green"/>
                <w:lang w:eastAsia="it-IT"/>
              </w:rPr>
            </w:pPr>
            <w:r w:rsidRPr="009B72EF">
              <w:rPr>
                <w:rFonts w:ascii="Arial Narrow" w:hAnsi="Arial Narrow" w:cs="Calibri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Primavera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39°  Tr.  Mauro Trigari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521C0F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>008/61/24RBF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1D07DC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 </w:t>
            </w:r>
            <w:r w:rsidRPr="004032EE">
              <w:rPr>
                <w:rFonts w:ascii="Arial Narrow" w:hAnsi="Arial Narrow" w:cs="Calibri"/>
                <w:color w:val="000000"/>
                <w:kern w:val="2"/>
                <w:lang w:eastAsia="it-IT"/>
              </w:rPr>
              <w:t>Lorenzini   D.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17/11/24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Cavallino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14° Trofeo  Città di Maranello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63C96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63C96">
              <w:rPr>
                <w:rFonts w:ascii="Arial Narrow" w:hAnsi="Arial Narrow" w:cs="Calibri"/>
                <w:kern w:val="2"/>
                <w:lang w:eastAsia="it-IT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0FED/2024/RS210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Lasagni   M.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bookmarkStart w:id="0" w:name="_GoBack" w:colFirst="3" w:colLast="3"/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18/11-22/11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6A0B4B">
              <w:rPr>
                <w:rFonts w:ascii="Arial Narrow" w:hAnsi="Arial Narrow" w:cs="Calibri"/>
                <w:color w:val="000000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E83BC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Persicetana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10° Trofeo  Lorio Gamberini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3F533F" w:rsidRDefault="001A6264" w:rsidP="008500E4">
            <w:pPr>
              <w:spacing w:line="276" w:lineRule="auto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008/109/24RBF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6A0B4B">
              <w:rPr>
                <w:rFonts w:ascii="Arial Narrow" w:hAnsi="Arial Narrow" w:cs="Calibri"/>
                <w:color w:val="000000"/>
                <w:kern w:val="2"/>
                <w:lang w:eastAsia="it-IT"/>
              </w:rPr>
              <w:t>Simonini   E.</w:t>
            </w:r>
          </w:p>
        </w:tc>
      </w:tr>
      <w:bookmarkEnd w:id="0"/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Pr="001B64DA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highlight w:val="green"/>
                <w:lang w:eastAsia="it-IT"/>
              </w:rPr>
            </w:pPr>
            <w:r w:rsidRPr="00091475">
              <w:rPr>
                <w:rFonts w:ascii="Arial Narrow" w:hAnsi="Arial Narrow" w:cs="Calibri"/>
                <w:color w:val="000000"/>
                <w:kern w:val="2"/>
                <w:lang w:eastAsia="it-IT"/>
              </w:rPr>
              <w:t>18/11-</w:t>
            </w:r>
            <w:r w:rsidRPr="00091475">
              <w:rPr>
                <w:rFonts w:ascii="Arial Narrow" w:hAnsi="Arial Narrow" w:cs="Calibri"/>
                <w:color w:val="FF0000"/>
                <w:kern w:val="2"/>
                <w:lang w:eastAsia="it-IT"/>
              </w:rPr>
              <w:t>30</w:t>
            </w:r>
            <w:r w:rsidRPr="00091475">
              <w:rPr>
                <w:rFonts w:ascii="Arial Narrow" w:hAnsi="Arial Narrow" w:cs="Calibri"/>
                <w:color w:val="000000"/>
                <w:kern w:val="2"/>
                <w:lang w:eastAsia="it-IT"/>
              </w:rPr>
              <w:t>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6A3891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highlight w:val="magenta"/>
                <w:lang w:eastAsia="it-IT"/>
              </w:rPr>
            </w:pPr>
            <w:r w:rsidRPr="00C73AED">
              <w:rPr>
                <w:rFonts w:ascii="Arial Narrow" w:hAnsi="Arial Narrow" w:cs="Calibri"/>
                <w:color w:val="000000"/>
                <w:kern w:val="2"/>
                <w:lang w:eastAsia="it-IT"/>
              </w:rPr>
              <w:t>ROM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Colonna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Trofeo di Natale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008/110/24RRO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 </w:t>
            </w:r>
            <w:r w:rsidRPr="005F2623">
              <w:rPr>
                <w:rFonts w:ascii="Arial Narrow" w:hAnsi="Arial Narrow" w:cs="Calibri"/>
                <w:color w:val="000000"/>
                <w:kern w:val="2"/>
                <w:lang w:eastAsia="it-IT"/>
              </w:rPr>
              <w:t>Palmi   P.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Pr="00E94CAA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E94CAA">
              <w:rPr>
                <w:rFonts w:ascii="Arial Narrow" w:hAnsi="Arial Narrow" w:cs="Calibri"/>
                <w:color w:val="000000"/>
                <w:kern w:val="2"/>
                <w:lang w:eastAsia="it-IT"/>
              </w:rPr>
              <w:t>18/11-29/11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E94CAA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E94CAA"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E94CAA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E94CAA">
              <w:rPr>
                <w:rFonts w:ascii="Arial Narrow" w:hAnsi="Arial Narrow" w:cs="Calibri"/>
                <w:color w:val="000000"/>
                <w:kern w:val="2"/>
                <w:lang w:eastAsia="it-IT"/>
              </w:rPr>
              <w:t>PC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Carpaneto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521C0F">
              <w:rPr>
                <w:rFonts w:ascii="Arial Narrow" w:hAnsi="Arial Narrow" w:cs="Calibri"/>
                <w:kern w:val="2"/>
                <w:lang w:eastAsia="it-IT"/>
              </w:rPr>
              <w:t xml:space="preserve">9°  </w:t>
            </w:r>
            <w:r>
              <w:rPr>
                <w:rFonts w:ascii="Arial Narrow" w:hAnsi="Arial Narrow" w:cs="Calibri"/>
                <w:kern w:val="2"/>
                <w:lang w:eastAsia="it-IT"/>
              </w:rPr>
              <w:t>G.P.  Bocciodromo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008/111/24RPC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931B77">
              <w:rPr>
                <w:rFonts w:ascii="Arial Narrow" w:hAnsi="Arial Narrow" w:cs="Calibri"/>
                <w:color w:val="000000"/>
                <w:kern w:val="2"/>
                <w:lang w:eastAsia="it-IT"/>
              </w:rPr>
              <w:t>Gioia   M.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18/11-29/11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9B72E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9B72EF">
              <w:rPr>
                <w:rFonts w:ascii="Arial Narrow" w:hAnsi="Arial Narrow" w:cs="Calibri"/>
                <w:color w:val="000000"/>
                <w:kern w:val="2"/>
                <w:lang w:eastAsia="it-IT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9B72E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9B72EF">
              <w:rPr>
                <w:rFonts w:ascii="Arial Narrow" w:hAnsi="Arial Narrow" w:cs="Calibri"/>
                <w:color w:val="000000"/>
                <w:kern w:val="2"/>
                <w:lang w:eastAsia="it-IT"/>
              </w:rPr>
              <w:t>Treolmese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7° Trofeo  Orlando Bellucci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A/B/CD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A632FC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 w:rsidRPr="00A632FC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3 Fin.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008/115/24RMR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DA4483">
              <w:rPr>
                <w:rFonts w:ascii="Arial Narrow" w:hAnsi="Arial Narrow" w:cs="Calibri"/>
                <w:color w:val="000000"/>
                <w:kern w:val="2"/>
                <w:lang w:eastAsia="it-IT"/>
              </w:rPr>
              <w:t>Poten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za   D.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23/24-11-24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S/D</w:t>
            </w:r>
          </w:p>
        </w:tc>
        <w:tc>
          <w:tcPr>
            <w:tcW w:w="107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9B72E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 w:rsidRPr="009B72EF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FINALI  MASTER  DEI  CAMPIONI  E  DELLE  CAMPIONESSE   C.R.  CALABRIA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   Cosenza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23/11/24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9B72E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9B72EF">
              <w:rPr>
                <w:rFonts w:ascii="Arial Narrow" w:hAnsi="Arial Narrow" w:cs="Calibri"/>
                <w:color w:val="000000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9B72EF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9B72EF">
              <w:rPr>
                <w:rFonts w:ascii="Arial Narrow" w:hAnsi="Arial Narrow" w:cs="Calibri"/>
                <w:color w:val="000000"/>
                <w:kern w:val="2"/>
                <w:lang w:eastAsia="it-IT"/>
              </w:rPr>
              <w:t>San  Lazzaro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Tr.  Sponsor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008/116/24RBF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1E274F">
              <w:rPr>
                <w:rFonts w:ascii="Arial Narrow" w:hAnsi="Arial Narrow" w:cs="Calibri"/>
                <w:color w:val="000000"/>
                <w:kern w:val="2"/>
                <w:lang w:eastAsia="it-IT"/>
              </w:rPr>
              <w:t>Lorenzini   D.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24/11/24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La  Ferrarese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20° Trofeo  Città di Ferrara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0FED/2024/RA195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Giovannini   C.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24/11/24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B/F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La  Ferrarese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20° Trofeo  Città di Ferrara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IND.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0FED/2024/RA195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Giovannini   C.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25/11-05/12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M/R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Castelnovese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 xml:space="preserve"> Trofeo  Sant’Andrea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ABCD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b/>
                <w:bCs/>
                <w:kern w:val="2"/>
                <w:lang w:eastAsia="it-IT"/>
              </w:rPr>
              <w:t>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b/>
                <w:bCs/>
                <w:kern w:val="2"/>
                <w:lang w:eastAsia="it-IT"/>
              </w:rPr>
              <w:t>( ! ) 3^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Pr="00D53963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</w:rPr>
            </w:pPr>
            <w:r w:rsidRPr="00D53963">
              <w:rPr>
                <w:rFonts w:ascii="Arial Narrow" w:hAnsi="Arial Narrow" w:cs="Calibri"/>
                <w:kern w:val="2"/>
                <w:lang w:eastAsia="it-IT"/>
              </w:rPr>
              <w:t>008/134/24RMR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2C5DC8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Boni     C.</w:t>
            </w:r>
          </w:p>
        </w:tc>
      </w:tr>
      <w:tr w:rsidR="001A6264" w:rsidTr="00F6775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30/11-1/12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</w:rPr>
              <w:t>S/D</w:t>
            </w:r>
          </w:p>
        </w:tc>
        <w:tc>
          <w:tcPr>
            <w:tcW w:w="90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  <w:r w:rsidRPr="00113529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>CAMPIONATI  ITALIANI</w:t>
            </w: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</w:rPr>
              <w:t xml:space="preserve">  ASSOLUTI  A  MASCHILI – FEMMINILI      Persicetana (BO)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264" w:rsidRDefault="001A6264" w:rsidP="00F6775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</w:rPr>
            </w:pPr>
          </w:p>
        </w:tc>
      </w:tr>
    </w:tbl>
    <w:p w:rsidR="001A6264" w:rsidRPr="00C25372" w:rsidRDefault="001A6264">
      <w:pPr>
        <w:rPr>
          <w:rFonts w:ascii="Calibri" w:hAnsi="Calibri" w:cs="Calibri"/>
          <w:b/>
          <w:bCs/>
          <w:i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FF0000"/>
          <w:sz w:val="24"/>
          <w:szCs w:val="24"/>
        </w:rPr>
        <w:t>NOVEMBRE</w:t>
      </w:r>
    </w:p>
    <w:p w:rsidR="001A6264" w:rsidRPr="005F6DA0" w:rsidRDefault="001A6264" w:rsidP="005F6DA0">
      <w:pPr>
        <w:tabs>
          <w:tab w:val="left" w:pos="13041"/>
        </w:tabs>
        <w:ind w:right="-483"/>
        <w:jc w:val="center"/>
        <w:rPr>
          <w:rFonts w:ascii="Arial" w:hAnsi="Arial" w:cs="Arial"/>
          <w:b/>
          <w:bCs/>
        </w:rPr>
      </w:pPr>
    </w:p>
    <w:p w:rsidR="001A6264" w:rsidRPr="005F6DA0" w:rsidRDefault="001A6264" w:rsidP="005F6DA0">
      <w:pPr>
        <w:tabs>
          <w:tab w:val="left" w:pos="13041"/>
        </w:tabs>
        <w:ind w:right="-483"/>
        <w:jc w:val="center"/>
        <w:rPr>
          <w:rFonts w:ascii="Arial" w:hAnsi="Arial" w:cs="Arial"/>
        </w:rPr>
      </w:pPr>
      <w:r w:rsidRPr="005F6DA0">
        <w:rPr>
          <w:rFonts w:ascii="Arial" w:hAnsi="Arial" w:cs="Arial"/>
          <w:b/>
          <w:bCs/>
        </w:rPr>
        <w:t>F : Femminile – ( +)  finali al sabato  -  ( ! ) finali al giovedì</w:t>
      </w:r>
    </w:p>
    <w:sectPr w:rsidR="001A6264" w:rsidRPr="005F6DA0" w:rsidSect="00565823">
      <w:pgSz w:w="16838" w:h="11906" w:orient="landscape"/>
      <w:pgMar w:top="56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7B6"/>
    <w:rsid w:val="00075AF2"/>
    <w:rsid w:val="00084C82"/>
    <w:rsid w:val="00084E41"/>
    <w:rsid w:val="00091475"/>
    <w:rsid w:val="000A7FE8"/>
    <w:rsid w:val="000B461F"/>
    <w:rsid w:val="000B52E6"/>
    <w:rsid w:val="000F13D2"/>
    <w:rsid w:val="00113289"/>
    <w:rsid w:val="00113529"/>
    <w:rsid w:val="00117210"/>
    <w:rsid w:val="00133246"/>
    <w:rsid w:val="00155FB1"/>
    <w:rsid w:val="001A6264"/>
    <w:rsid w:val="001B64DA"/>
    <w:rsid w:val="001C2943"/>
    <w:rsid w:val="001C599C"/>
    <w:rsid w:val="001D07DC"/>
    <w:rsid w:val="001D3E09"/>
    <w:rsid w:val="001D52B0"/>
    <w:rsid w:val="001D791E"/>
    <w:rsid w:val="001E274F"/>
    <w:rsid w:val="0021720A"/>
    <w:rsid w:val="00221122"/>
    <w:rsid w:val="0023172B"/>
    <w:rsid w:val="0025290D"/>
    <w:rsid w:val="002644FA"/>
    <w:rsid w:val="002656DF"/>
    <w:rsid w:val="00266B0B"/>
    <w:rsid w:val="0026729D"/>
    <w:rsid w:val="002705B5"/>
    <w:rsid w:val="00280190"/>
    <w:rsid w:val="00282EC9"/>
    <w:rsid w:val="0028514E"/>
    <w:rsid w:val="00290A01"/>
    <w:rsid w:val="002C4C13"/>
    <w:rsid w:val="002C5DC8"/>
    <w:rsid w:val="002F351B"/>
    <w:rsid w:val="0030314E"/>
    <w:rsid w:val="00322091"/>
    <w:rsid w:val="00323D48"/>
    <w:rsid w:val="00332279"/>
    <w:rsid w:val="00334B6C"/>
    <w:rsid w:val="00343258"/>
    <w:rsid w:val="00345244"/>
    <w:rsid w:val="003744CD"/>
    <w:rsid w:val="003C1265"/>
    <w:rsid w:val="003D45D9"/>
    <w:rsid w:val="003D54EC"/>
    <w:rsid w:val="003F533F"/>
    <w:rsid w:val="004032EE"/>
    <w:rsid w:val="0041134F"/>
    <w:rsid w:val="004175A2"/>
    <w:rsid w:val="00421314"/>
    <w:rsid w:val="00434D8C"/>
    <w:rsid w:val="00440025"/>
    <w:rsid w:val="00450641"/>
    <w:rsid w:val="00455B20"/>
    <w:rsid w:val="004811D7"/>
    <w:rsid w:val="00482B72"/>
    <w:rsid w:val="004931B7"/>
    <w:rsid w:val="004A6503"/>
    <w:rsid w:val="004B2526"/>
    <w:rsid w:val="004B3890"/>
    <w:rsid w:val="004D37B2"/>
    <w:rsid w:val="004E021A"/>
    <w:rsid w:val="004F7770"/>
    <w:rsid w:val="00503638"/>
    <w:rsid w:val="00504EFA"/>
    <w:rsid w:val="00520C41"/>
    <w:rsid w:val="00520F74"/>
    <w:rsid w:val="00521C0F"/>
    <w:rsid w:val="00523303"/>
    <w:rsid w:val="00527FE7"/>
    <w:rsid w:val="0054441B"/>
    <w:rsid w:val="005475E3"/>
    <w:rsid w:val="00550E0E"/>
    <w:rsid w:val="00556756"/>
    <w:rsid w:val="00560B18"/>
    <w:rsid w:val="005621B9"/>
    <w:rsid w:val="00565823"/>
    <w:rsid w:val="005717B2"/>
    <w:rsid w:val="00587F93"/>
    <w:rsid w:val="005B0E90"/>
    <w:rsid w:val="005B7B3E"/>
    <w:rsid w:val="005C1BDF"/>
    <w:rsid w:val="005D541F"/>
    <w:rsid w:val="005D734D"/>
    <w:rsid w:val="005F2623"/>
    <w:rsid w:val="005F6462"/>
    <w:rsid w:val="005F6DA0"/>
    <w:rsid w:val="00602104"/>
    <w:rsid w:val="00603CEC"/>
    <w:rsid w:val="00606CD2"/>
    <w:rsid w:val="00616D18"/>
    <w:rsid w:val="00630167"/>
    <w:rsid w:val="0063485F"/>
    <w:rsid w:val="00635C81"/>
    <w:rsid w:val="00641D7E"/>
    <w:rsid w:val="00660FC1"/>
    <w:rsid w:val="00673111"/>
    <w:rsid w:val="006733FE"/>
    <w:rsid w:val="006743C3"/>
    <w:rsid w:val="006754AF"/>
    <w:rsid w:val="006A0B4B"/>
    <w:rsid w:val="006A3324"/>
    <w:rsid w:val="006A3891"/>
    <w:rsid w:val="006A6684"/>
    <w:rsid w:val="006B771E"/>
    <w:rsid w:val="006C3CF3"/>
    <w:rsid w:val="006D27B6"/>
    <w:rsid w:val="006E1A4D"/>
    <w:rsid w:val="006F3944"/>
    <w:rsid w:val="006F3BA9"/>
    <w:rsid w:val="00714C02"/>
    <w:rsid w:val="007224C1"/>
    <w:rsid w:val="0074593E"/>
    <w:rsid w:val="00761F5A"/>
    <w:rsid w:val="007653D1"/>
    <w:rsid w:val="007676F1"/>
    <w:rsid w:val="007810FE"/>
    <w:rsid w:val="007819A6"/>
    <w:rsid w:val="007864C3"/>
    <w:rsid w:val="007B46F9"/>
    <w:rsid w:val="007D181F"/>
    <w:rsid w:val="007D5ECB"/>
    <w:rsid w:val="007E2BCC"/>
    <w:rsid w:val="007E3E95"/>
    <w:rsid w:val="007E3FA7"/>
    <w:rsid w:val="007E5225"/>
    <w:rsid w:val="00802792"/>
    <w:rsid w:val="00822B48"/>
    <w:rsid w:val="00827403"/>
    <w:rsid w:val="0083408A"/>
    <w:rsid w:val="00845CFE"/>
    <w:rsid w:val="008500E4"/>
    <w:rsid w:val="0085542B"/>
    <w:rsid w:val="008602E4"/>
    <w:rsid w:val="00872B16"/>
    <w:rsid w:val="00890BE9"/>
    <w:rsid w:val="00893CE0"/>
    <w:rsid w:val="008A6851"/>
    <w:rsid w:val="008C331C"/>
    <w:rsid w:val="008C59FA"/>
    <w:rsid w:val="008C5CE2"/>
    <w:rsid w:val="008C6F88"/>
    <w:rsid w:val="008C748C"/>
    <w:rsid w:val="008D09BE"/>
    <w:rsid w:val="0090042E"/>
    <w:rsid w:val="0091064D"/>
    <w:rsid w:val="009135DA"/>
    <w:rsid w:val="00921EB1"/>
    <w:rsid w:val="00931B77"/>
    <w:rsid w:val="00944DF7"/>
    <w:rsid w:val="00946868"/>
    <w:rsid w:val="00983058"/>
    <w:rsid w:val="009876B8"/>
    <w:rsid w:val="0099492B"/>
    <w:rsid w:val="009B5A94"/>
    <w:rsid w:val="009B72EF"/>
    <w:rsid w:val="009C6467"/>
    <w:rsid w:val="009D311C"/>
    <w:rsid w:val="009D3A6C"/>
    <w:rsid w:val="00A17772"/>
    <w:rsid w:val="00A17B2C"/>
    <w:rsid w:val="00A22CEB"/>
    <w:rsid w:val="00A33EC1"/>
    <w:rsid w:val="00A3667D"/>
    <w:rsid w:val="00A47006"/>
    <w:rsid w:val="00A57B59"/>
    <w:rsid w:val="00A632FC"/>
    <w:rsid w:val="00A66284"/>
    <w:rsid w:val="00A77DC1"/>
    <w:rsid w:val="00A81F4D"/>
    <w:rsid w:val="00A90797"/>
    <w:rsid w:val="00A91B51"/>
    <w:rsid w:val="00AA2EC3"/>
    <w:rsid w:val="00AA32BA"/>
    <w:rsid w:val="00AB09B4"/>
    <w:rsid w:val="00AB4F93"/>
    <w:rsid w:val="00AB55F4"/>
    <w:rsid w:val="00AD6544"/>
    <w:rsid w:val="00AE2527"/>
    <w:rsid w:val="00AF51F1"/>
    <w:rsid w:val="00AF7047"/>
    <w:rsid w:val="00B01636"/>
    <w:rsid w:val="00B056FE"/>
    <w:rsid w:val="00B32200"/>
    <w:rsid w:val="00B53AC6"/>
    <w:rsid w:val="00B64193"/>
    <w:rsid w:val="00B677B7"/>
    <w:rsid w:val="00B86AC2"/>
    <w:rsid w:val="00B91274"/>
    <w:rsid w:val="00B971EE"/>
    <w:rsid w:val="00BC3FA5"/>
    <w:rsid w:val="00C134AB"/>
    <w:rsid w:val="00C224D3"/>
    <w:rsid w:val="00C24D6C"/>
    <w:rsid w:val="00C25372"/>
    <w:rsid w:val="00C3059A"/>
    <w:rsid w:val="00C30FE2"/>
    <w:rsid w:val="00C72B3B"/>
    <w:rsid w:val="00C73AED"/>
    <w:rsid w:val="00CA5AFF"/>
    <w:rsid w:val="00CA721E"/>
    <w:rsid w:val="00CB4613"/>
    <w:rsid w:val="00CD3DDB"/>
    <w:rsid w:val="00CD514E"/>
    <w:rsid w:val="00CE7562"/>
    <w:rsid w:val="00D01725"/>
    <w:rsid w:val="00D021D9"/>
    <w:rsid w:val="00D17A67"/>
    <w:rsid w:val="00D2656B"/>
    <w:rsid w:val="00D316B4"/>
    <w:rsid w:val="00D43485"/>
    <w:rsid w:val="00D53963"/>
    <w:rsid w:val="00D63C96"/>
    <w:rsid w:val="00D65DA5"/>
    <w:rsid w:val="00D751C7"/>
    <w:rsid w:val="00D825CC"/>
    <w:rsid w:val="00DA4483"/>
    <w:rsid w:val="00DA58E0"/>
    <w:rsid w:val="00DC5AA5"/>
    <w:rsid w:val="00DC6B23"/>
    <w:rsid w:val="00E45819"/>
    <w:rsid w:val="00E67185"/>
    <w:rsid w:val="00E72DF9"/>
    <w:rsid w:val="00E7779A"/>
    <w:rsid w:val="00E77D32"/>
    <w:rsid w:val="00E80F22"/>
    <w:rsid w:val="00E83BC4"/>
    <w:rsid w:val="00E94601"/>
    <w:rsid w:val="00E94CAA"/>
    <w:rsid w:val="00EE1D57"/>
    <w:rsid w:val="00EF3EF7"/>
    <w:rsid w:val="00F0084F"/>
    <w:rsid w:val="00F15A1C"/>
    <w:rsid w:val="00F242F7"/>
    <w:rsid w:val="00F53A17"/>
    <w:rsid w:val="00F67755"/>
    <w:rsid w:val="00F83A65"/>
    <w:rsid w:val="00F9401F"/>
    <w:rsid w:val="00FB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B6"/>
    <w:pPr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2047</TotalTime>
  <Pages>1</Pages>
  <Words>407</Words>
  <Characters>2322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</dc:creator>
  <cp:keywords/>
  <dc:description/>
  <cp:lastModifiedBy>Lara</cp:lastModifiedBy>
  <cp:revision>43</cp:revision>
  <cp:lastPrinted>2024-01-10T14:56:00Z</cp:lastPrinted>
  <dcterms:created xsi:type="dcterms:W3CDTF">2024-03-04T11:26:00Z</dcterms:created>
  <dcterms:modified xsi:type="dcterms:W3CDTF">2024-10-22T15:40:00Z</dcterms:modified>
</cp:coreProperties>
</file>