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264" w:rsidRDefault="001A6264">
      <w:pPr>
        <w:rPr>
          <w:rFonts w:ascii="Calibri" w:hAnsi="Calibri" w:cs="Calibri"/>
          <w:b/>
          <w:bCs/>
          <w:sz w:val="24"/>
          <w:szCs w:val="24"/>
        </w:rPr>
      </w:pPr>
    </w:p>
    <w:p w:rsidR="001A6264" w:rsidRPr="00C25372" w:rsidRDefault="001A6264" w:rsidP="00C25372">
      <w:pPr>
        <w:rPr>
          <w:rFonts w:ascii="Calibri" w:hAnsi="Calibri" w:cs="Calibri"/>
          <w:b/>
          <w:bCs/>
          <w:sz w:val="24"/>
          <w:szCs w:val="24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alt="Immagine che contiene testo, logo, Carattere, graficaDescrizione generata automaticamente" style="position:absolute;margin-left:-.35pt;margin-top:.3pt;width:118.2pt;height:75.75pt;z-index:251658240;visibility:visible">
            <v:imagedata r:id="rId4" o:title=""/>
            <w10:wrap type="square"/>
          </v:shape>
        </w:pict>
      </w:r>
    </w:p>
    <w:p w:rsidR="001A6264" w:rsidRPr="00C25372" w:rsidRDefault="001A6264" w:rsidP="00C25372">
      <w:pPr>
        <w:rPr>
          <w:rFonts w:ascii="Calibri" w:hAnsi="Calibri" w:cs="Calibri"/>
          <w:b/>
          <w:bCs/>
          <w:sz w:val="22"/>
          <w:szCs w:val="22"/>
        </w:rPr>
      </w:pPr>
      <w:r w:rsidRPr="00C25372">
        <w:rPr>
          <w:rFonts w:ascii="Calibri" w:hAnsi="Calibri" w:cs="Calibri"/>
          <w:b/>
          <w:bCs/>
          <w:sz w:val="22"/>
          <w:szCs w:val="22"/>
        </w:rPr>
        <w:t>F.I.B. COMITATO REGIONE EMILIA ROMAGNA</w:t>
      </w:r>
    </w:p>
    <w:p w:rsidR="001A6264" w:rsidRPr="00C25372" w:rsidRDefault="001A6264" w:rsidP="00C25372">
      <w:pPr>
        <w:rPr>
          <w:rFonts w:ascii="Calibri" w:hAnsi="Calibri" w:cs="Calibri"/>
          <w:b/>
          <w:bCs/>
          <w:sz w:val="24"/>
          <w:szCs w:val="24"/>
        </w:rPr>
      </w:pPr>
      <w:r w:rsidRPr="00C25372">
        <w:rPr>
          <w:rFonts w:ascii="Calibri" w:hAnsi="Calibri" w:cs="Calibri"/>
          <w:b/>
          <w:bCs/>
          <w:sz w:val="24"/>
          <w:szCs w:val="24"/>
        </w:rPr>
        <w:t>CALENDARIO GARE ANNO SPORTIVO  2024</w:t>
      </w:r>
      <w:r>
        <w:rPr>
          <w:rFonts w:ascii="Calibri" w:hAnsi="Calibri" w:cs="Calibri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pPr w:leftFromText="141" w:rightFromText="141" w:vertAnchor="text" w:horzAnchor="margin" w:tblpY="567"/>
        <w:tblW w:w="1429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417"/>
        <w:gridCol w:w="717"/>
        <w:gridCol w:w="1701"/>
        <w:gridCol w:w="1671"/>
      </w:tblGrid>
      <w:tr w:rsidR="001A6264" w:rsidTr="00F67755">
        <w:trPr>
          <w:trHeight w:hRule="exact" w:val="294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A6264" w:rsidRPr="00F67755" w:rsidRDefault="001A6264" w:rsidP="00F67755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sz w:val="24"/>
                <w:szCs w:val="24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                  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4"/>
                <w:szCs w:val="24"/>
                <w:lang w:eastAsia="it-IT"/>
              </w:rPr>
              <w:t>N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REGIONALI</w:t>
            </w:r>
          </w:p>
        </w:tc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</w:tr>
      <w:tr w:rsidR="001A6264" w:rsidTr="00F67755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Societa’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Rp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Note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Direttore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01/11/24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VEN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uppressAutoHyphens w:val="0"/>
              <w:autoSpaceDE/>
              <w:spacing w:line="256" w:lineRule="auto"/>
              <w:rPr>
                <w:rFonts w:ascii="Calibri" w:hAnsi="Calibri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uppressAutoHyphens w:val="0"/>
              <w:autoSpaceDE/>
              <w:spacing w:line="256" w:lineRule="auto"/>
              <w:rPr>
                <w:rFonts w:ascii="Calibri" w:hAnsi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uppressAutoHyphens w:val="0"/>
              <w:autoSpaceDE/>
              <w:spacing w:line="256" w:lineRule="auto"/>
              <w:rPr>
                <w:rFonts w:ascii="Calibri" w:hAnsi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uppressAutoHyphens w:val="0"/>
              <w:autoSpaceDE/>
              <w:spacing w:line="256" w:lineRule="auto"/>
              <w:rPr>
                <w:rFonts w:ascii="Calibri" w:hAnsi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uppressAutoHyphens w:val="0"/>
              <w:autoSpaceDE/>
              <w:spacing w:line="256" w:lineRule="auto"/>
              <w:rPr>
                <w:rFonts w:ascii="Calibri" w:hAnsi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uppressAutoHyphens w:val="0"/>
              <w:autoSpaceDE/>
              <w:spacing w:line="256" w:lineRule="auto"/>
              <w:rPr>
                <w:rFonts w:ascii="Calibri" w:hAnsi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uppressAutoHyphens w:val="0"/>
              <w:autoSpaceDE/>
              <w:spacing w:line="256" w:lineRule="auto"/>
              <w:rPr>
                <w:rFonts w:ascii="Calibri" w:hAnsi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uppressAutoHyphens w:val="0"/>
              <w:autoSpaceDE/>
              <w:spacing w:line="256" w:lineRule="auto"/>
              <w:rPr>
                <w:rFonts w:ascii="Calibri" w:hAnsi="Calibri"/>
                <w:lang w:eastAsia="it-IT"/>
              </w:rPr>
            </w:pP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uppressAutoHyphens w:val="0"/>
              <w:autoSpaceDE/>
              <w:spacing w:line="256" w:lineRule="auto"/>
              <w:rPr>
                <w:rFonts w:ascii="Calibri" w:hAnsi="Calibri"/>
                <w:lang w:eastAsia="it-IT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uppressAutoHyphens w:val="0"/>
              <w:autoSpaceDE/>
              <w:spacing w:line="256" w:lineRule="auto"/>
              <w:rPr>
                <w:rFonts w:ascii="Calibri" w:hAnsi="Calibri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uppressAutoHyphens w:val="0"/>
              <w:autoSpaceDE/>
              <w:spacing w:line="256" w:lineRule="auto"/>
              <w:rPr>
                <w:rFonts w:ascii="Calibri" w:hAnsi="Calibri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val="en-US" w:eastAsia="it-IT"/>
              </w:rPr>
              <w:t> 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02/11/24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</w:rPr>
            </w:pP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03/11/24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Pr="002656DF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656DF">
              <w:rPr>
                <w:rFonts w:ascii="Arial Narrow" w:hAnsi="Arial Narrow" w:cs="Calibri"/>
                <w:kern w:val="2"/>
                <w:lang w:eastAsia="it-IT"/>
              </w:rPr>
              <w:t>04/11-08/11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26729D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2F351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3D54EC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7653D1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23D48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04/</w:t>
            </w:r>
            <w:r w:rsidRPr="00323D48">
              <w:rPr>
                <w:rFonts w:ascii="Arial Narrow" w:hAnsi="Arial Narrow" w:cs="Calibri"/>
                <w:kern w:val="2"/>
                <w:lang w:eastAsia="it-IT"/>
              </w:rPr>
              <w:t>11-</w:t>
            </w:r>
            <w:r w:rsidRPr="00323D48">
              <w:rPr>
                <w:rFonts w:ascii="Arial Narrow" w:hAnsi="Arial Narrow" w:cs="Calibri"/>
                <w:color w:val="FF0000"/>
                <w:kern w:val="2"/>
                <w:lang w:eastAsia="it-IT"/>
              </w:rPr>
              <w:t>14</w:t>
            </w:r>
            <w:r w:rsidRPr="00323D48">
              <w:rPr>
                <w:rFonts w:ascii="Arial Narrow" w:hAnsi="Arial Narrow" w:cs="Calibri"/>
                <w:kern w:val="2"/>
                <w:lang w:eastAsia="it-IT"/>
              </w:rPr>
              <w:t>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323D48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323D48">
              <w:rPr>
                <w:rFonts w:ascii="Arial Narrow" w:hAnsi="Arial Narrow" w:cs="Calibri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Podenzano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10° Trofeo  Itas  Assicurazioni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D54EC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( 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!</w:t>
            </w:r>
            <w:r w:rsidRPr="003D54EC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008/106/24RPC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  <w:r w:rsidRPr="00323D48"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Giulivi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G.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04/11-16/11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23172B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Novellarese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4° Trofeo  Werisan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3D54EC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3D54EC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( 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+</w:t>
            </w:r>
            <w:r w:rsidRPr="003D54EC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008/107/24RMR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66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S.</w:t>
            </w:r>
          </w:p>
        </w:tc>
      </w:tr>
      <w:tr w:rsidR="001A6264" w:rsidTr="005621B9">
        <w:trPr>
          <w:trHeight w:hRule="exact" w:val="517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09/11/24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1B64DA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1B64DA">
              <w:rPr>
                <w:rFonts w:ascii="Arial Narrow" w:hAnsi="Arial Narrow" w:cs="Calibri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La Ferrarese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G.P. QUISISANA</w:t>
            </w:r>
          </w:p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G.P. AMSEF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COP</w:t>
            </w:r>
          </w:p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IND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8</w:t>
            </w:r>
          </w:p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16</w:t>
            </w:r>
          </w:p>
          <w:p w:rsidR="001A6264" w:rsidRPr="00D53963" w:rsidRDefault="001A6264" w:rsidP="00450641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1B64DA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sz w:val="16"/>
                <w:szCs w:val="16"/>
                <w:lang w:eastAsia="it-IT"/>
              </w:rPr>
            </w:pPr>
            <w:r w:rsidRPr="001B64DA">
              <w:rPr>
                <w:rFonts w:ascii="Arial Narrow" w:hAnsi="Arial Narrow" w:cs="Calibri"/>
                <w:kern w:val="2"/>
                <w:sz w:val="16"/>
                <w:szCs w:val="16"/>
                <w:lang w:eastAsia="it-IT"/>
              </w:rPr>
              <w:t>Liv.B-C21</w:t>
            </w:r>
          </w:p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Liv.C</w:t>
            </w:r>
          </w:p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008/2DIR/24RBF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282EC9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3C126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Antolini   R.</w:t>
            </w:r>
          </w:p>
        </w:tc>
      </w:tr>
      <w:tr w:rsidR="001A6264" w:rsidTr="001B64DA">
        <w:trPr>
          <w:trHeight w:hRule="exact" w:val="539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09/11/24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1B64DA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1B64DA">
              <w:rPr>
                <w:rFonts w:ascii="Arial Narrow" w:hAnsi="Arial Narrow" w:cs="Calibri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La Ferrarese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G.P. QUISISANA</w:t>
            </w:r>
          </w:p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MEM. BORGHI  STEFANO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IND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sz w:val="16"/>
                <w:szCs w:val="16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sz w:val="16"/>
                <w:szCs w:val="16"/>
                <w:lang w:eastAsia="it-IT"/>
              </w:rPr>
              <w:t>Standing</w:t>
            </w:r>
            <w:r>
              <w:rPr>
                <w:rFonts w:ascii="Arial Narrow" w:hAnsi="Arial Narrow" w:cs="Calibri"/>
                <w:kern w:val="2"/>
                <w:sz w:val="16"/>
                <w:szCs w:val="16"/>
                <w:lang w:eastAsia="it-IT"/>
              </w:rPr>
              <w:t xml:space="preserve"> Sitting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D53963" w:rsidRDefault="001A6264" w:rsidP="005621B9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008/1HF/24RBF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Pr="00282EC9" w:rsidRDefault="001A6264" w:rsidP="0045064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3C126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Antolini   R.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09/10-11-24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S/D</w:t>
            </w:r>
          </w:p>
        </w:tc>
        <w:tc>
          <w:tcPr>
            <w:tcW w:w="1077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113529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FINALI  CAMPIONATI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 ITALIANI  DI  SOCIETA’  1^- 2^ - 3^ CATEGORIA      Teramo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11/11-15/11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1C2943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8500E4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Cervo/Audace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Memorial 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3F533F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3F533F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8500E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8500E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Sep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</w:t>
            </w:r>
            <w:r w:rsidRPr="008500E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3^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008/108/24RPR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1C2943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Boni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 C.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11/11-15/11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802792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23172B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8500E4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Canova Budrio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1° Mem. Roberto Berardi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3F533F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8500E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008/125/24RBF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</w:t>
            </w:r>
            <w:r w:rsidRPr="008C6F88">
              <w:rPr>
                <w:rFonts w:ascii="Arial Narrow" w:hAnsi="Arial Narrow" w:cs="Calibri"/>
                <w:color w:val="000000"/>
                <w:kern w:val="2"/>
                <w:lang w:eastAsia="it-IT"/>
              </w:rPr>
              <w:t>imonini   E.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21C0F">
              <w:rPr>
                <w:rFonts w:ascii="Arial Narrow" w:hAnsi="Arial Narrow" w:cs="Calibri"/>
                <w:kern w:val="2"/>
                <w:lang w:eastAsia="it-IT"/>
              </w:rPr>
              <w:t>16/11/24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21C0F">
              <w:rPr>
                <w:rFonts w:ascii="Arial Narrow" w:hAnsi="Arial Narrow" w:cs="Calibri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802792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highlight w:val="green"/>
                <w:lang w:eastAsia="it-IT"/>
              </w:rPr>
            </w:pPr>
            <w:r w:rsidRPr="009B72EF">
              <w:rPr>
                <w:rFonts w:ascii="Arial Narrow" w:hAnsi="Arial Narrow" w:cs="Calibri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21C0F">
              <w:rPr>
                <w:rFonts w:ascii="Arial Narrow" w:hAnsi="Arial Narrow" w:cs="Calibri"/>
                <w:kern w:val="2"/>
                <w:lang w:eastAsia="it-IT"/>
              </w:rPr>
              <w:t>Primavera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21C0F">
              <w:rPr>
                <w:rFonts w:ascii="Arial Narrow" w:hAnsi="Arial Narrow" w:cs="Calibri"/>
                <w:kern w:val="2"/>
                <w:lang w:eastAsia="it-IT"/>
              </w:rPr>
              <w:t>39°  Tr.  Mauro Trigari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21C0F">
              <w:rPr>
                <w:rFonts w:ascii="Arial Narrow" w:hAnsi="Arial Narrow" w:cs="Calibri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21C0F">
              <w:rPr>
                <w:rFonts w:ascii="Arial Narrow" w:hAnsi="Arial Narrow" w:cs="Calibri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21C0F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521C0F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21C0F">
              <w:rPr>
                <w:rFonts w:ascii="Arial Narrow" w:hAnsi="Arial Narrow" w:cs="Calibri"/>
                <w:kern w:val="2"/>
                <w:lang w:eastAsia="it-IT"/>
              </w:rPr>
              <w:t>008/61/24RBF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1D07D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  <w:r w:rsidRPr="004032EE">
              <w:rPr>
                <w:rFonts w:ascii="Arial Narrow" w:hAnsi="Arial Narrow" w:cs="Calibri"/>
                <w:color w:val="000000"/>
                <w:kern w:val="2"/>
                <w:lang w:eastAsia="it-IT"/>
              </w:rPr>
              <w:t>Lorenzini   D.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17/11/24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Cavallino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14° Trofeo  Città di Maranello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63C96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63C96">
              <w:rPr>
                <w:rFonts w:ascii="Arial Narrow" w:hAnsi="Arial Narrow" w:cs="Calibri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0FED/2024/RS210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Lasagni   M.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bookmarkStart w:id="0" w:name="_GoBack" w:colFirst="3" w:colLast="3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18/11-22/11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B4B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E83BC4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10° Trofeo  Lorio Gamberini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3F533F" w:rsidRDefault="001A6264" w:rsidP="008500E4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008/109/24RBF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B4B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Simonini   E.</w:t>
            </w:r>
          </w:p>
        </w:tc>
      </w:tr>
      <w:bookmarkEnd w:id="0"/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Pr="001B64DA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09147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18/11-</w:t>
            </w:r>
            <w:r w:rsidRPr="00091475">
              <w:rPr>
                <w:rFonts w:ascii="Arial Narrow" w:hAnsi="Arial Narrow" w:cs="Calibri"/>
                <w:color w:val="FF0000"/>
                <w:kern w:val="2"/>
                <w:lang w:eastAsia="it-IT"/>
              </w:rPr>
              <w:t>30</w:t>
            </w:r>
            <w:r w:rsidRPr="0009147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6A3891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magenta"/>
                <w:lang w:eastAsia="it-IT"/>
              </w:rPr>
            </w:pPr>
            <w:r w:rsidRPr="00C73AED"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Colonna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di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008/110/24RRO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  <w:r w:rsidRPr="005F2623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Palmi   P.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Pr="00E94CAA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E94CA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18/11-29/11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E94CAA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E94CA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E94CAA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E94CA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Carpaneto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521C0F">
              <w:rPr>
                <w:rFonts w:ascii="Arial Narrow" w:hAnsi="Arial Narrow" w:cs="Calibri"/>
                <w:kern w:val="2"/>
                <w:lang w:eastAsia="it-IT"/>
              </w:rPr>
              <w:t xml:space="preserve">9°  </w:t>
            </w:r>
            <w:r>
              <w:rPr>
                <w:rFonts w:ascii="Arial Narrow" w:hAnsi="Arial Narrow" w:cs="Calibri"/>
                <w:kern w:val="2"/>
                <w:lang w:eastAsia="it-IT"/>
              </w:rPr>
              <w:t>G.P.  Bocciodromo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008/111/24RPC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931B77"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Gioia   M.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18/11-29/11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9B72EF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9B72E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9B72EF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9B72E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Treolmese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7° Trofeo  Orlando Bellucci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A/B/CD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A632FC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A632FC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3 Fin.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008/115/24RMR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DA4483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Poten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za   D.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23/24-11-24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S/D</w:t>
            </w:r>
          </w:p>
        </w:tc>
        <w:tc>
          <w:tcPr>
            <w:tcW w:w="1077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9B72EF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9B72EF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FINALI  MASTER  DEI  CAMPIONI  E  DELLE  CAMPIONESSE   C.R.  CALABRIA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  Cosenza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23/11/24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9B72EF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9B72E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9B72EF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9B72E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San  Lazzaro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Tr.  Sponsor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008/116/24RBF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1E274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Lorenzini   D.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24/11/24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La  Ferrarese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20° Trofeo  Città di Ferrara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0FED/2024/RA195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Giovannini   C.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24/11/24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La  Ferrarese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20° Trofeo  Città di Ferrara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0FED/2024/RA195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Giovannini   C.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25/11-05/12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Castelnovese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 xml:space="preserve"> Trofeo  Sant’Andrea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ABCD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( ! ) 3^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Pr="00D53963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53963">
              <w:rPr>
                <w:rFonts w:ascii="Arial Narrow" w:hAnsi="Arial Narrow" w:cs="Calibri"/>
                <w:kern w:val="2"/>
                <w:lang w:eastAsia="it-IT"/>
              </w:rPr>
              <w:t>008/134/24RMR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2C5DC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Boni     C.</w:t>
            </w:r>
          </w:p>
        </w:tc>
      </w:tr>
      <w:tr w:rsidR="001A6264" w:rsidTr="00F6775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30/11-1/12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S/D</w:t>
            </w:r>
          </w:p>
        </w:tc>
        <w:tc>
          <w:tcPr>
            <w:tcW w:w="9073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113529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CAMPIONATI  ITALIANI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 ASSOLUTI  A  MASCHILI – FEMMINILI      Persicetana (BO)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6264" w:rsidRDefault="001A6264" w:rsidP="00F6775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</w:tbl>
    <w:p w:rsidR="001A6264" w:rsidRPr="00C25372" w:rsidRDefault="001A6264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NOVEMBRE</w:t>
      </w:r>
    </w:p>
    <w:p w:rsidR="001A6264" w:rsidRPr="005F6DA0" w:rsidRDefault="001A6264" w:rsidP="005F6DA0">
      <w:pPr>
        <w:tabs>
          <w:tab w:val="left" w:pos="13041"/>
        </w:tabs>
        <w:ind w:right="-483"/>
        <w:jc w:val="center"/>
        <w:rPr>
          <w:rFonts w:ascii="Arial" w:hAnsi="Arial" w:cs="Arial"/>
          <w:b/>
          <w:bCs/>
        </w:rPr>
      </w:pPr>
    </w:p>
    <w:p w:rsidR="001A6264" w:rsidRPr="005F6DA0" w:rsidRDefault="001A6264" w:rsidP="005F6DA0">
      <w:pPr>
        <w:tabs>
          <w:tab w:val="left" w:pos="13041"/>
        </w:tabs>
        <w:ind w:right="-483"/>
        <w:jc w:val="center"/>
        <w:rPr>
          <w:rFonts w:ascii="Arial" w:hAnsi="Arial" w:cs="Arial"/>
        </w:rPr>
      </w:pPr>
      <w:r w:rsidRPr="005F6DA0">
        <w:rPr>
          <w:rFonts w:ascii="Arial" w:hAnsi="Arial" w:cs="Arial"/>
          <w:b/>
          <w:bCs/>
        </w:rPr>
        <w:t>F : Femminile – ( +)  finali al sabato  -  ( ! ) finali al giovedì</w:t>
      </w:r>
    </w:p>
    <w:sectPr w:rsidR="001A6264" w:rsidRPr="005F6DA0" w:rsidSect="00565823">
      <w:pgSz w:w="16838" w:h="11906" w:orient="landscape"/>
      <w:pgMar w:top="567" w:right="1134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D27B6"/>
    <w:rsid w:val="00075AF2"/>
    <w:rsid w:val="00084C82"/>
    <w:rsid w:val="00084E41"/>
    <w:rsid w:val="00091475"/>
    <w:rsid w:val="000A7FE8"/>
    <w:rsid w:val="000B461F"/>
    <w:rsid w:val="000B52E6"/>
    <w:rsid w:val="000F13D2"/>
    <w:rsid w:val="00113289"/>
    <w:rsid w:val="00113529"/>
    <w:rsid w:val="00117210"/>
    <w:rsid w:val="00133246"/>
    <w:rsid w:val="00155FB1"/>
    <w:rsid w:val="001A6264"/>
    <w:rsid w:val="001B64DA"/>
    <w:rsid w:val="001C2943"/>
    <w:rsid w:val="001C599C"/>
    <w:rsid w:val="001D07DC"/>
    <w:rsid w:val="001D3E09"/>
    <w:rsid w:val="001D52B0"/>
    <w:rsid w:val="001D791E"/>
    <w:rsid w:val="001E274F"/>
    <w:rsid w:val="0021720A"/>
    <w:rsid w:val="00221122"/>
    <w:rsid w:val="0023172B"/>
    <w:rsid w:val="0025290D"/>
    <w:rsid w:val="002644FA"/>
    <w:rsid w:val="002656DF"/>
    <w:rsid w:val="00266B0B"/>
    <w:rsid w:val="0026729D"/>
    <w:rsid w:val="002705B5"/>
    <w:rsid w:val="00280190"/>
    <w:rsid w:val="00282EC9"/>
    <w:rsid w:val="0028514E"/>
    <w:rsid w:val="00290A01"/>
    <w:rsid w:val="002C4C13"/>
    <w:rsid w:val="002C5DC8"/>
    <w:rsid w:val="002F351B"/>
    <w:rsid w:val="0030314E"/>
    <w:rsid w:val="00322091"/>
    <w:rsid w:val="00323D48"/>
    <w:rsid w:val="00332279"/>
    <w:rsid w:val="00334B6C"/>
    <w:rsid w:val="00343258"/>
    <w:rsid w:val="00345244"/>
    <w:rsid w:val="003744CD"/>
    <w:rsid w:val="003C1265"/>
    <w:rsid w:val="003D45D9"/>
    <w:rsid w:val="003D54EC"/>
    <w:rsid w:val="003F533F"/>
    <w:rsid w:val="004032EE"/>
    <w:rsid w:val="0041134F"/>
    <w:rsid w:val="004175A2"/>
    <w:rsid w:val="00421314"/>
    <w:rsid w:val="00434D8C"/>
    <w:rsid w:val="00440025"/>
    <w:rsid w:val="00450641"/>
    <w:rsid w:val="00455B20"/>
    <w:rsid w:val="004811D7"/>
    <w:rsid w:val="00482B72"/>
    <w:rsid w:val="004931B7"/>
    <w:rsid w:val="004A6503"/>
    <w:rsid w:val="004B2526"/>
    <w:rsid w:val="004B3890"/>
    <w:rsid w:val="004D37B2"/>
    <w:rsid w:val="004E021A"/>
    <w:rsid w:val="004F7770"/>
    <w:rsid w:val="00503638"/>
    <w:rsid w:val="00504EFA"/>
    <w:rsid w:val="00520C41"/>
    <w:rsid w:val="00520F74"/>
    <w:rsid w:val="00521C0F"/>
    <w:rsid w:val="00523303"/>
    <w:rsid w:val="00527FE7"/>
    <w:rsid w:val="0054441B"/>
    <w:rsid w:val="005475E3"/>
    <w:rsid w:val="00550E0E"/>
    <w:rsid w:val="00556756"/>
    <w:rsid w:val="00560B18"/>
    <w:rsid w:val="005621B9"/>
    <w:rsid w:val="00565823"/>
    <w:rsid w:val="005717B2"/>
    <w:rsid w:val="00587F93"/>
    <w:rsid w:val="005B0E90"/>
    <w:rsid w:val="005B7B3E"/>
    <w:rsid w:val="005C1BDF"/>
    <w:rsid w:val="005D541F"/>
    <w:rsid w:val="005D734D"/>
    <w:rsid w:val="005F2623"/>
    <w:rsid w:val="005F6462"/>
    <w:rsid w:val="005F6DA0"/>
    <w:rsid w:val="00602104"/>
    <w:rsid w:val="00603CEC"/>
    <w:rsid w:val="00606CD2"/>
    <w:rsid w:val="00616D18"/>
    <w:rsid w:val="00630167"/>
    <w:rsid w:val="0063485F"/>
    <w:rsid w:val="00635C81"/>
    <w:rsid w:val="00641D7E"/>
    <w:rsid w:val="00660FC1"/>
    <w:rsid w:val="00673111"/>
    <w:rsid w:val="006733FE"/>
    <w:rsid w:val="006743C3"/>
    <w:rsid w:val="006754AF"/>
    <w:rsid w:val="006A0B4B"/>
    <w:rsid w:val="006A3324"/>
    <w:rsid w:val="006A3891"/>
    <w:rsid w:val="006A6684"/>
    <w:rsid w:val="006B771E"/>
    <w:rsid w:val="006C3CF3"/>
    <w:rsid w:val="006D27B6"/>
    <w:rsid w:val="006E1A4D"/>
    <w:rsid w:val="006F3944"/>
    <w:rsid w:val="006F3BA9"/>
    <w:rsid w:val="00714C02"/>
    <w:rsid w:val="007224C1"/>
    <w:rsid w:val="0074593E"/>
    <w:rsid w:val="00761F5A"/>
    <w:rsid w:val="007653D1"/>
    <w:rsid w:val="007676F1"/>
    <w:rsid w:val="007810FE"/>
    <w:rsid w:val="007819A6"/>
    <w:rsid w:val="007864C3"/>
    <w:rsid w:val="007B46F9"/>
    <w:rsid w:val="007D181F"/>
    <w:rsid w:val="007D5ECB"/>
    <w:rsid w:val="007E2BCC"/>
    <w:rsid w:val="007E3E95"/>
    <w:rsid w:val="007E3FA7"/>
    <w:rsid w:val="007E5225"/>
    <w:rsid w:val="00802792"/>
    <w:rsid w:val="00822B48"/>
    <w:rsid w:val="00827403"/>
    <w:rsid w:val="0083408A"/>
    <w:rsid w:val="00845CFE"/>
    <w:rsid w:val="008500E4"/>
    <w:rsid w:val="0085542B"/>
    <w:rsid w:val="008602E4"/>
    <w:rsid w:val="00872B16"/>
    <w:rsid w:val="00890BE9"/>
    <w:rsid w:val="00893CE0"/>
    <w:rsid w:val="008A6851"/>
    <w:rsid w:val="008C331C"/>
    <w:rsid w:val="008C59FA"/>
    <w:rsid w:val="008C5CE2"/>
    <w:rsid w:val="008C6F88"/>
    <w:rsid w:val="008C748C"/>
    <w:rsid w:val="008D09BE"/>
    <w:rsid w:val="0090042E"/>
    <w:rsid w:val="0091064D"/>
    <w:rsid w:val="009135DA"/>
    <w:rsid w:val="00921EB1"/>
    <w:rsid w:val="00931B77"/>
    <w:rsid w:val="00944DF7"/>
    <w:rsid w:val="00946868"/>
    <w:rsid w:val="00983058"/>
    <w:rsid w:val="009876B8"/>
    <w:rsid w:val="0099492B"/>
    <w:rsid w:val="009B5A94"/>
    <w:rsid w:val="009B72EF"/>
    <w:rsid w:val="009C6467"/>
    <w:rsid w:val="009D311C"/>
    <w:rsid w:val="009D3A6C"/>
    <w:rsid w:val="00A17772"/>
    <w:rsid w:val="00A17B2C"/>
    <w:rsid w:val="00A22CEB"/>
    <w:rsid w:val="00A33EC1"/>
    <w:rsid w:val="00A3667D"/>
    <w:rsid w:val="00A47006"/>
    <w:rsid w:val="00A57B59"/>
    <w:rsid w:val="00A632FC"/>
    <w:rsid w:val="00A66284"/>
    <w:rsid w:val="00A77DC1"/>
    <w:rsid w:val="00A81F4D"/>
    <w:rsid w:val="00A90797"/>
    <w:rsid w:val="00A91B51"/>
    <w:rsid w:val="00AA2EC3"/>
    <w:rsid w:val="00AA32BA"/>
    <w:rsid w:val="00AB09B4"/>
    <w:rsid w:val="00AB4F93"/>
    <w:rsid w:val="00AB55F4"/>
    <w:rsid w:val="00AD6544"/>
    <w:rsid w:val="00AE2527"/>
    <w:rsid w:val="00AF51F1"/>
    <w:rsid w:val="00AF7047"/>
    <w:rsid w:val="00B01636"/>
    <w:rsid w:val="00B056FE"/>
    <w:rsid w:val="00B32200"/>
    <w:rsid w:val="00B53AC6"/>
    <w:rsid w:val="00B64193"/>
    <w:rsid w:val="00B677B7"/>
    <w:rsid w:val="00B86AC2"/>
    <w:rsid w:val="00B91274"/>
    <w:rsid w:val="00B971EE"/>
    <w:rsid w:val="00BC3FA5"/>
    <w:rsid w:val="00C134AB"/>
    <w:rsid w:val="00C224D3"/>
    <w:rsid w:val="00C24D6C"/>
    <w:rsid w:val="00C25372"/>
    <w:rsid w:val="00C3059A"/>
    <w:rsid w:val="00C30FE2"/>
    <w:rsid w:val="00C72B3B"/>
    <w:rsid w:val="00C73AED"/>
    <w:rsid w:val="00CA5AFF"/>
    <w:rsid w:val="00CA721E"/>
    <w:rsid w:val="00CB4613"/>
    <w:rsid w:val="00CD3DDB"/>
    <w:rsid w:val="00CD514E"/>
    <w:rsid w:val="00CE7562"/>
    <w:rsid w:val="00D01725"/>
    <w:rsid w:val="00D021D9"/>
    <w:rsid w:val="00D17A67"/>
    <w:rsid w:val="00D2656B"/>
    <w:rsid w:val="00D316B4"/>
    <w:rsid w:val="00D43485"/>
    <w:rsid w:val="00D53963"/>
    <w:rsid w:val="00D63C96"/>
    <w:rsid w:val="00D65DA5"/>
    <w:rsid w:val="00D751C7"/>
    <w:rsid w:val="00D825CC"/>
    <w:rsid w:val="00DA4483"/>
    <w:rsid w:val="00DA58E0"/>
    <w:rsid w:val="00DC5AA5"/>
    <w:rsid w:val="00DC6B23"/>
    <w:rsid w:val="00E45819"/>
    <w:rsid w:val="00E67185"/>
    <w:rsid w:val="00E72DF9"/>
    <w:rsid w:val="00E7779A"/>
    <w:rsid w:val="00E77D32"/>
    <w:rsid w:val="00E80F22"/>
    <w:rsid w:val="00E83BC4"/>
    <w:rsid w:val="00E94601"/>
    <w:rsid w:val="00E94CAA"/>
    <w:rsid w:val="00EE1D57"/>
    <w:rsid w:val="00EF3EF7"/>
    <w:rsid w:val="00F0084F"/>
    <w:rsid w:val="00F15A1C"/>
    <w:rsid w:val="00F242F7"/>
    <w:rsid w:val="00F53A17"/>
    <w:rsid w:val="00F67755"/>
    <w:rsid w:val="00F83A65"/>
    <w:rsid w:val="00F9401F"/>
    <w:rsid w:val="00FB4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27B6"/>
    <w:pPr>
      <w:suppressAutoHyphens/>
      <w:autoSpaceDE w:val="0"/>
    </w:pPr>
    <w:rPr>
      <w:rFonts w:ascii="Times New Roman" w:eastAsia="Times New Roman" w:hAnsi="Times New Roman"/>
      <w:sz w:val="20"/>
      <w:szCs w:val="20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2047</TotalTime>
  <Pages>1</Pages>
  <Words>407</Words>
  <Characters>2322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Lara</cp:lastModifiedBy>
  <cp:revision>43</cp:revision>
  <cp:lastPrinted>2024-01-10T14:56:00Z</cp:lastPrinted>
  <dcterms:created xsi:type="dcterms:W3CDTF">2024-03-04T11:26:00Z</dcterms:created>
  <dcterms:modified xsi:type="dcterms:W3CDTF">2024-10-22T15:40:00Z</dcterms:modified>
</cp:coreProperties>
</file>