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1058" w:rsidRDefault="003E1058" w:rsidP="00D714B3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cs="Calibri"/>
          <w:b/>
          <w:bCs/>
          <w:kern w:val="0"/>
          <w:sz w:val="26"/>
          <w:szCs w:val="26"/>
          <w:lang w:eastAsia="ar-SA"/>
        </w:rPr>
      </w:pPr>
    </w:p>
    <w:p w:rsidR="003E1058" w:rsidRPr="00251C8E" w:rsidRDefault="003E1058" w:rsidP="00D714B3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cs="Calibri"/>
          <w:b/>
          <w:bCs/>
          <w:kern w:val="0"/>
          <w:sz w:val="26"/>
          <w:szCs w:val="26"/>
          <w:lang w:eastAsia="ar-SA"/>
        </w:rPr>
      </w:pPr>
      <w:r>
        <w:rPr>
          <w:noProof/>
          <w:lang w:eastAsia="it-I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1" o:spid="_x0000_s1026" type="#_x0000_t75" style="position:absolute;margin-left:-.35pt;margin-top:.3pt;width:118.2pt;height:75.75pt;z-index:251658240;visibility:visible">
            <v:imagedata r:id="rId4" o:title=""/>
            <w10:wrap type="square"/>
          </v:shape>
        </w:pict>
      </w:r>
    </w:p>
    <w:p w:rsidR="003E1058" w:rsidRPr="00251C8E" w:rsidRDefault="003E1058" w:rsidP="00D714B3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cs="Calibri"/>
          <w:b/>
          <w:bCs/>
          <w:kern w:val="0"/>
          <w:sz w:val="24"/>
          <w:szCs w:val="24"/>
          <w:lang w:eastAsia="ar-SA"/>
        </w:rPr>
      </w:pPr>
      <w:r w:rsidRPr="00251C8E">
        <w:rPr>
          <w:rFonts w:cs="Calibri"/>
          <w:b/>
          <w:bCs/>
          <w:kern w:val="0"/>
          <w:sz w:val="26"/>
          <w:szCs w:val="26"/>
          <w:lang w:eastAsia="ar-SA"/>
        </w:rPr>
        <w:t>F.I.B. COMITATO REGIONE EMILIA ROMAGNA</w:t>
      </w:r>
      <w:r>
        <w:rPr>
          <w:rFonts w:cs="Calibri"/>
          <w:b/>
          <w:bCs/>
          <w:kern w:val="0"/>
          <w:sz w:val="26"/>
          <w:szCs w:val="26"/>
          <w:lang w:eastAsia="ar-SA"/>
        </w:rPr>
        <w:t xml:space="preserve">                                                                            </w:t>
      </w:r>
      <w:r w:rsidRPr="00DB460A">
        <w:rPr>
          <w:rFonts w:cs="Calibri"/>
          <w:b/>
          <w:bCs/>
          <w:kern w:val="0"/>
          <w:sz w:val="20"/>
          <w:szCs w:val="20"/>
          <w:lang w:eastAsia="ar-SA"/>
        </w:rPr>
        <w:t xml:space="preserve">Aggiornato al: </w:t>
      </w:r>
      <w:bookmarkStart w:id="0" w:name="_GoBack"/>
      <w:bookmarkEnd w:id="0"/>
      <w:r w:rsidRPr="00DB460A">
        <w:rPr>
          <w:rFonts w:cs="Calibri"/>
          <w:b/>
          <w:bCs/>
          <w:kern w:val="0"/>
          <w:sz w:val="20"/>
          <w:szCs w:val="20"/>
          <w:lang w:eastAsia="ar-SA"/>
        </w:rPr>
        <w:fldChar w:fldCharType="begin"/>
      </w:r>
      <w:r w:rsidRPr="00DB460A">
        <w:rPr>
          <w:rFonts w:cs="Calibri"/>
          <w:b/>
          <w:bCs/>
          <w:kern w:val="0"/>
          <w:sz w:val="20"/>
          <w:szCs w:val="20"/>
          <w:lang w:eastAsia="ar-SA"/>
        </w:rPr>
        <w:instrText xml:space="preserve"> TIME \@ "dd/MM/yyyy" </w:instrText>
      </w:r>
      <w:r w:rsidRPr="00DB460A">
        <w:rPr>
          <w:rFonts w:cs="Calibri"/>
          <w:b/>
          <w:bCs/>
          <w:kern w:val="0"/>
          <w:sz w:val="20"/>
          <w:szCs w:val="20"/>
          <w:lang w:eastAsia="ar-SA"/>
        </w:rPr>
        <w:fldChar w:fldCharType="separate"/>
      </w:r>
      <w:r>
        <w:rPr>
          <w:rFonts w:cs="Calibri"/>
          <w:b/>
          <w:bCs/>
          <w:noProof/>
          <w:kern w:val="0"/>
          <w:sz w:val="20"/>
          <w:szCs w:val="20"/>
          <w:lang w:eastAsia="ar-SA"/>
        </w:rPr>
        <w:t>19/01/2026</w:t>
      </w:r>
      <w:r w:rsidRPr="00DB460A">
        <w:rPr>
          <w:rFonts w:cs="Calibri"/>
          <w:b/>
          <w:bCs/>
          <w:kern w:val="0"/>
          <w:sz w:val="20"/>
          <w:szCs w:val="20"/>
          <w:lang w:eastAsia="ar-SA"/>
        </w:rPr>
        <w:fldChar w:fldCharType="end"/>
      </w:r>
    </w:p>
    <w:p w:rsidR="003E1058" w:rsidRPr="00251C8E" w:rsidRDefault="003E1058" w:rsidP="00D714B3">
      <w:pPr>
        <w:suppressAutoHyphens/>
        <w:autoSpaceDE w:val="0"/>
        <w:spacing w:after="0" w:line="240" w:lineRule="auto"/>
        <w:rPr>
          <w:rFonts w:cs="Calibri"/>
          <w:b/>
          <w:bCs/>
          <w:kern w:val="0"/>
          <w:sz w:val="24"/>
          <w:szCs w:val="24"/>
          <w:lang w:eastAsia="ar-SA"/>
        </w:rPr>
      </w:pPr>
      <w:r w:rsidRPr="00251C8E">
        <w:rPr>
          <w:rFonts w:cs="Calibri"/>
          <w:b/>
          <w:bCs/>
          <w:kern w:val="0"/>
          <w:sz w:val="24"/>
          <w:szCs w:val="24"/>
          <w:lang w:eastAsia="ar-SA"/>
        </w:rPr>
        <w:t>CALENDARIO GARE ANNO SPORTIVO  202</w:t>
      </w:r>
      <w:r>
        <w:rPr>
          <w:rFonts w:cs="Calibri"/>
          <w:b/>
          <w:bCs/>
          <w:kern w:val="0"/>
          <w:sz w:val="24"/>
          <w:szCs w:val="24"/>
          <w:lang w:eastAsia="ar-SA"/>
        </w:rPr>
        <w:t>5/26</w:t>
      </w:r>
    </w:p>
    <w:p w:rsidR="003E1058" w:rsidRPr="00251C8E" w:rsidRDefault="003E1058" w:rsidP="00D714B3">
      <w:pPr>
        <w:suppressAutoHyphens/>
        <w:autoSpaceDE w:val="0"/>
        <w:spacing w:after="0" w:line="240" w:lineRule="auto"/>
        <w:rPr>
          <w:rFonts w:cs="Calibri"/>
          <w:b/>
          <w:bCs/>
          <w:i/>
          <w:color w:val="FF0000"/>
          <w:kern w:val="0"/>
          <w:sz w:val="24"/>
          <w:szCs w:val="24"/>
          <w:lang w:eastAsia="ar-SA"/>
        </w:rPr>
      </w:pPr>
      <w:r>
        <w:rPr>
          <w:rFonts w:cs="Calibri"/>
          <w:b/>
          <w:bCs/>
          <w:i/>
          <w:color w:val="FF0000"/>
          <w:kern w:val="0"/>
          <w:sz w:val="24"/>
          <w:szCs w:val="24"/>
          <w:lang w:eastAsia="ar-SA"/>
        </w:rPr>
        <w:t>FEBBRAIO  2026</w:t>
      </w:r>
    </w:p>
    <w:tbl>
      <w:tblPr>
        <w:tblW w:w="14292" w:type="dxa"/>
        <w:tblInd w:w="-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139"/>
        <w:gridCol w:w="709"/>
        <w:gridCol w:w="567"/>
        <w:gridCol w:w="1418"/>
        <w:gridCol w:w="2693"/>
        <w:gridCol w:w="567"/>
        <w:gridCol w:w="425"/>
        <w:gridCol w:w="709"/>
        <w:gridCol w:w="709"/>
        <w:gridCol w:w="425"/>
        <w:gridCol w:w="709"/>
        <w:gridCol w:w="567"/>
        <w:gridCol w:w="567"/>
        <w:gridCol w:w="1651"/>
        <w:gridCol w:w="1437"/>
      </w:tblGrid>
      <w:tr w:rsidR="003E1058" w:rsidRPr="00DB6C42" w:rsidTr="00C11E48">
        <w:trPr>
          <w:trHeight w:hRule="exact" w:val="330"/>
        </w:trPr>
        <w:tc>
          <w:tcPr>
            <w:tcW w:w="1139" w:type="dxa"/>
            <w:tcBorders>
              <w:bottom w:val="single" w:sz="4" w:space="0" w:color="auto"/>
            </w:tcBorders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</w:rPr>
              <w:t>NAZIONALI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</w:rPr>
              <w:t>REGIONALI</w:t>
            </w: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51" w:type="dxa"/>
            <w:tcBorders>
              <w:bottom w:val="single" w:sz="4" w:space="0" w:color="auto"/>
            </w:tcBorders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37" w:type="dxa"/>
            <w:tcBorders>
              <w:bottom w:val="single" w:sz="4" w:space="0" w:color="auto"/>
            </w:tcBorders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3E1058" w:rsidRPr="00DB6C42" w:rsidTr="00C11E48">
        <w:trPr>
          <w:trHeight w:hRule="exact" w:val="63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Data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Com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Societa’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Cat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Cat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E1058" w:rsidRPr="002564DD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2564DD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Note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Nulla/osta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3E1058" w:rsidRPr="00251C8E" w:rsidRDefault="003E1058" w:rsidP="00A92D9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Direttore</w:t>
            </w:r>
          </w:p>
        </w:tc>
      </w:tr>
      <w:tr w:rsidR="003E1058" w:rsidRPr="00DB6C42" w:rsidTr="00C11E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01/02/26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Old  Facsal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Trofeo  Città di Piacenza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SPT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0FED/2526/RS071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ED0544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Gioia    M.</w:t>
            </w:r>
          </w:p>
        </w:tc>
      </w:tr>
      <w:tr w:rsidR="003E1058" w:rsidRPr="00DB6C42" w:rsidTr="00C11E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01/02/26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Old  Facsal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Trofeo  Città di Piacenza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SPT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0FED/2526/RS071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ED0544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Gioia    M.</w:t>
            </w:r>
          </w:p>
        </w:tc>
      </w:tr>
      <w:tr w:rsidR="003E1058" w:rsidRPr="00DB6C42" w:rsidTr="00C11E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3533A4" w:rsidRDefault="003E1058" w:rsidP="001E1BC4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0C08D7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01/02/26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3533A4" w:rsidRDefault="003E1058" w:rsidP="001E1BC4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3533A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3533A4" w:rsidRDefault="003E1058" w:rsidP="001E1BC4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3533A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3533A4" w:rsidRDefault="003E1058" w:rsidP="00C248E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3533A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Argentana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3533A4" w:rsidRDefault="003E1058" w:rsidP="00C248E9">
            <w:pPr>
              <w:spacing w:line="276" w:lineRule="auto"/>
              <w:jc w:val="center"/>
              <w:rPr>
                <w:rFonts w:ascii="Arial Narrow" w:hAnsi="Arial Narrow" w:cs="Calibri"/>
                <w:sz w:val="20"/>
                <w:szCs w:val="20"/>
                <w:lang w:eastAsia="it-IT"/>
              </w:rPr>
            </w:pPr>
            <w:r w:rsidRPr="003533A4">
              <w:rPr>
                <w:rFonts w:ascii="Arial Narrow" w:hAnsi="Arial Narrow" w:cs="Calibri"/>
                <w:sz w:val="20"/>
                <w:szCs w:val="20"/>
                <w:lang w:eastAsia="it-IT"/>
              </w:rPr>
              <w:t>TRJER  26  -  4^ tappa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3533A4" w:rsidRDefault="003E1058" w:rsidP="00C248E9">
            <w:pPr>
              <w:spacing w:line="276" w:lineRule="auto"/>
              <w:jc w:val="center"/>
              <w:rPr>
                <w:rFonts w:ascii="Arial Narrow" w:hAnsi="Arial Narrow" w:cs="Calibri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3533A4" w:rsidRDefault="003E1058" w:rsidP="00C248E9">
            <w:pPr>
              <w:spacing w:line="276" w:lineRule="auto"/>
              <w:jc w:val="center"/>
              <w:rPr>
                <w:rFonts w:ascii="Arial Narrow" w:hAnsi="Arial Narrow" w:cs="Calibri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3533A4" w:rsidRDefault="003E1058" w:rsidP="00C248E9">
            <w:pPr>
              <w:spacing w:line="276" w:lineRule="auto"/>
              <w:jc w:val="center"/>
              <w:rPr>
                <w:rFonts w:ascii="Arial Narrow" w:hAnsi="Arial Narrow" w:cs="Calibri"/>
                <w:sz w:val="20"/>
                <w:szCs w:val="20"/>
                <w:lang w:eastAsia="it-IT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3533A4" w:rsidRDefault="003E1058" w:rsidP="00C248E9">
            <w:pPr>
              <w:spacing w:line="276" w:lineRule="auto"/>
              <w:jc w:val="center"/>
              <w:rPr>
                <w:rFonts w:ascii="Arial Narrow" w:hAnsi="Arial Narrow" w:cs="Calibri"/>
                <w:sz w:val="20"/>
                <w:szCs w:val="20"/>
                <w:lang w:eastAsia="it-IT"/>
              </w:rPr>
            </w:pPr>
            <w:r w:rsidRPr="003533A4">
              <w:rPr>
                <w:rFonts w:ascii="Arial Narrow" w:hAnsi="Arial Narrow" w:cs="Calibri"/>
                <w:sz w:val="20"/>
                <w:szCs w:val="20"/>
                <w:lang w:eastAsia="it-IT"/>
              </w:rPr>
              <w:t>U12-U15-U18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3533A4" w:rsidRDefault="003E1058" w:rsidP="00C248E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sz w:val="20"/>
                <w:szCs w:val="20"/>
                <w:lang w:eastAsia="it-IT"/>
              </w:rPr>
            </w:pPr>
            <w:r w:rsidRPr="003533A4">
              <w:rPr>
                <w:rFonts w:ascii="Arial Narrow" w:hAnsi="Arial Narrow" w:cs="Calibri"/>
                <w:b/>
                <w:bCs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3533A4" w:rsidRDefault="003E1058" w:rsidP="00C248E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sz w:val="20"/>
                <w:szCs w:val="20"/>
                <w:lang w:eastAsia="it-IT"/>
              </w:rPr>
            </w:pPr>
            <w:r w:rsidRPr="003533A4">
              <w:rPr>
                <w:rFonts w:ascii="Arial Narrow" w:hAnsi="Arial Narrow" w:cs="Calibri"/>
                <w:b/>
                <w:bCs/>
                <w:sz w:val="20"/>
                <w:szCs w:val="20"/>
                <w:lang w:eastAsia="it-IT"/>
              </w:rPr>
              <w:t>JUN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3533A4" w:rsidRDefault="003E1058" w:rsidP="00C248E9">
            <w:pPr>
              <w:spacing w:line="276" w:lineRule="auto"/>
              <w:jc w:val="center"/>
              <w:rPr>
                <w:rFonts w:ascii="Arial Narrow" w:hAnsi="Arial Narrow" w:cs="Calibri"/>
                <w:sz w:val="20"/>
                <w:szCs w:val="20"/>
                <w:lang w:eastAsia="it-IT"/>
              </w:rPr>
            </w:pPr>
            <w:r w:rsidRPr="003533A4">
              <w:rPr>
                <w:rFonts w:ascii="Arial Narrow" w:hAnsi="Arial Narrow" w:cs="Calibri"/>
                <w:sz w:val="20"/>
                <w:szCs w:val="20"/>
                <w:lang w:eastAsia="it-IT"/>
              </w:rPr>
              <w:t>BO00/4Tjr/26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ED0544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Baldassari   E.</w:t>
            </w:r>
          </w:p>
        </w:tc>
      </w:tr>
      <w:tr w:rsidR="003E1058" w:rsidRPr="00DB6C42" w:rsidTr="00C11E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5A678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02/02-06/02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36755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La  Ferrarese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Trofeo  Bocciofila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008/046/26BF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ED0544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Antolini    R.</w:t>
            </w:r>
          </w:p>
        </w:tc>
      </w:tr>
      <w:tr w:rsidR="003E1058" w:rsidRPr="00DB6C42" w:rsidTr="00C11E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07/02/26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65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DD1036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8000"/>
                <w:kern w:val="0"/>
                <w:sz w:val="20"/>
                <w:szCs w:val="20"/>
                <w:lang w:eastAsia="it-IT"/>
              </w:rPr>
            </w:pPr>
            <w:r w:rsidRPr="00DD1036">
              <w:rPr>
                <w:rFonts w:ascii="Arial Narrow" w:hAnsi="Arial Narrow" w:cs="Calibri"/>
                <w:b/>
                <w:bCs/>
                <w:color w:val="008000"/>
                <w:kern w:val="0"/>
                <w:sz w:val="20"/>
                <w:szCs w:val="20"/>
                <w:lang w:eastAsia="it-IT"/>
              </w:rPr>
              <w:t>Assemblea Elettiva  Regionale – Bologna Via Trattati Comunitari Europei, 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ED0544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3E1058" w:rsidRPr="00DB6C42" w:rsidTr="00C11E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08/02/26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DATA  X  CAMP.  PROV.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ED0544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3E1058" w:rsidRPr="00DB6C42" w:rsidTr="00C11E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1A2E55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09/02-13/02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2F054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Argenta</w:t>
            </w:r>
            <w:r w:rsidRPr="00BD2241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Trofeo di Carnevale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008/049/26BF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ED0544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Baldassari   E.</w:t>
            </w:r>
          </w:p>
        </w:tc>
      </w:tr>
      <w:tr w:rsidR="003E1058" w:rsidRPr="00DB6C42" w:rsidTr="00C11E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367554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36755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09/02-14/02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Solierese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18° Memorial  A. Marchesini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A4F2D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</w:pPr>
            <w:r w:rsidRPr="006A4F2D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  <w:t>Cop. 32 ac/bb – cc</w:t>
            </w: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  <w:t>/</w:t>
            </w:r>
            <w:r w:rsidRPr="006A4F2D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  <w:t>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( + )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008/047/26MR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ED0544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Paradisi    D.</w:t>
            </w:r>
          </w:p>
        </w:tc>
      </w:tr>
      <w:tr w:rsidR="003E1058" w:rsidRPr="00DB6C42" w:rsidTr="00C11E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9E4A00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highlight w:val="green"/>
                <w:lang w:eastAsia="it-IT"/>
              </w:rPr>
            </w:pPr>
            <w:r w:rsidRPr="005A6788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09/02-</w:t>
            </w:r>
            <w:r w:rsidRPr="00975FAA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19/02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17"/>
                <w:szCs w:val="17"/>
                <w:lang w:eastAsia="it-IT"/>
              </w:rPr>
            </w:pPr>
            <w:r w:rsidRPr="000C08D7">
              <w:rPr>
                <w:rFonts w:ascii="Arial Narrow" w:hAnsi="Arial Narrow" w:cs="Calibri"/>
                <w:color w:val="000000"/>
                <w:kern w:val="0"/>
                <w:sz w:val="17"/>
                <w:szCs w:val="17"/>
                <w:lang w:eastAsia="it-IT"/>
              </w:rPr>
              <w:t>High School Basket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1° G.P.  Boccio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( ! )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008/048/26PC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ED0544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Gioia   M.</w:t>
            </w:r>
          </w:p>
        </w:tc>
      </w:tr>
      <w:tr w:rsidR="003E1058" w:rsidRPr="00DB6C42" w:rsidTr="00C11E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14/02/26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 xml:space="preserve">CAMPIONATO SERIE </w:t>
            </w:r>
            <w:r w:rsidRPr="00D24A74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A  -  A2</w:t>
            </w: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 xml:space="preserve">  - 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ED0544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3E1058" w:rsidRPr="00DB6C42" w:rsidTr="00C11E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15/02/26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DATA  X  CAMP.  PROV.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ED0544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3E1058" w:rsidRPr="00DB6C42" w:rsidTr="00C11E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16/02-20/02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Castelnovese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11° Memorial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3^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008/050/26MR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ED0544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Boni    C.</w:t>
            </w:r>
          </w:p>
        </w:tc>
      </w:tr>
      <w:tr w:rsidR="003E1058" w:rsidRPr="00DB6C42" w:rsidTr="00C11E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F6201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16/02-27/02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4A3B1A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San  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3°  Mem.  Franco  Fanizzi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E2FC2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</w:pPr>
            <w:r w:rsidRPr="006A4F2D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  <w:t>Cop. 32 ac/bb – cc</w:t>
            </w: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  <w:t>/</w:t>
            </w:r>
            <w:r w:rsidRPr="006A4F2D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  <w:t>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008/051/26BF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ED0544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Simonini    E.</w:t>
            </w:r>
          </w:p>
        </w:tc>
      </w:tr>
      <w:tr w:rsidR="003E1058" w:rsidRPr="00DB6C42" w:rsidTr="00C11E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21/02/26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 xml:space="preserve">CAMPIONATO SERIE </w:t>
            </w:r>
            <w:r w:rsidRPr="00D24A74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A  -  A2</w:t>
            </w: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 xml:space="preserve">  - 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ED0544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3E1058" w:rsidRPr="00DB6C42" w:rsidTr="00C11E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02498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02498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21/02/26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02498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02498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02498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02498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02498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4734C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Benass</w:t>
            </w:r>
            <w:r w:rsidRPr="0002498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i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02498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  <w:r w:rsidRPr="0002498F"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>2°  Tr.  Eurosavena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02498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02498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02498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02498F" w:rsidRDefault="003E1058" w:rsidP="004B6FCF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02498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02498F" w:rsidRDefault="003E1058" w:rsidP="004B6FCF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02498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02498F" w:rsidRDefault="003E1058" w:rsidP="004B6FCF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02498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02498F" w:rsidRDefault="003E1058" w:rsidP="004B6FCF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02498F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02498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02498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02498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008/114/26BF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ED0544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Vaccari   F.</w:t>
            </w:r>
          </w:p>
        </w:tc>
      </w:tr>
      <w:tr w:rsidR="003E1058" w:rsidRPr="00DB6C42" w:rsidTr="00C11E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A301AB" w:rsidRDefault="003E1058" w:rsidP="004B6FCF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  <w:r w:rsidRPr="00A301AB"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  <w:t>22/02/26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A301AB" w:rsidRDefault="003E1058" w:rsidP="004B6FCF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  <w:r w:rsidRPr="00A301AB"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A301AB" w:rsidRDefault="003E1058" w:rsidP="004B6FCF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  <w:r w:rsidRPr="00A301AB"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A301AB" w:rsidRDefault="003E1058" w:rsidP="004B6FCF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  <w:r w:rsidRPr="00CA2804"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  <w:t>Val D’Enza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A301AB" w:rsidRDefault="003E1058" w:rsidP="004B6FCF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Arial"/>
                <w:color w:val="FF0000"/>
                <w:sz w:val="20"/>
                <w:szCs w:val="20"/>
                <w:shd w:val="clear" w:color="auto" w:fill="FFFFFF"/>
              </w:rPr>
              <w:t xml:space="preserve">58 ° Tr. </w:t>
            </w:r>
            <w:r w:rsidRPr="00A301AB">
              <w:rPr>
                <w:rFonts w:ascii="Arial Narrow" w:hAnsi="Arial Narrow" w:cs="Arial"/>
                <w:color w:val="FF0000"/>
                <w:sz w:val="20"/>
                <w:szCs w:val="20"/>
                <w:shd w:val="clear" w:color="auto" w:fill="FFFFFF"/>
              </w:rPr>
              <w:t xml:space="preserve"> della Resistenza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563486" w:rsidRDefault="003E1058" w:rsidP="00621A69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  <w:r w:rsidRPr="00563486"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563486" w:rsidRDefault="003E1058" w:rsidP="00621A69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  <w:r w:rsidRPr="00563486"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563486" w:rsidRDefault="003E1058" w:rsidP="00621A69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  <w:r w:rsidRPr="00563486"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C16CAF">
            <w:pPr>
              <w:spacing w:after="0" w:line="240" w:lineRule="auto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SPT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0FED/2526/RS072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ED0544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Lasagni    M.</w:t>
            </w:r>
          </w:p>
        </w:tc>
      </w:tr>
      <w:tr w:rsidR="003E1058" w:rsidRPr="00DB6C42" w:rsidTr="00C11E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22/02/26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Cattolica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Cs/>
                <w:kern w:val="0"/>
                <w:sz w:val="20"/>
                <w:szCs w:val="20"/>
                <w:lang w:eastAsia="it-IT"/>
              </w:rPr>
              <w:t>Memorial Antonio Contadini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0A2F5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008/063/26/RO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ED0544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Serafini    M.</w:t>
            </w:r>
          </w:p>
        </w:tc>
      </w:tr>
      <w:tr w:rsidR="003E1058" w:rsidRPr="00DB6C42" w:rsidTr="00C11E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23/02-05/03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Novellarese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17161D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Arial"/>
                <w:color w:val="222222"/>
                <w:sz w:val="20"/>
                <w:szCs w:val="20"/>
                <w:shd w:val="clear" w:color="auto" w:fill="FFFFFF"/>
              </w:rPr>
              <w:t>5° Trofeo  Werisan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563486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563486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( ! )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C248E9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248E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008/052/26MR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ED0544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Serafini    S.</w:t>
            </w:r>
          </w:p>
        </w:tc>
      </w:tr>
      <w:tr w:rsidR="003E1058" w:rsidRPr="00DB6C42" w:rsidTr="00C11E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23/02-06/03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F8652A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Valtrebb</w:t>
            </w: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ia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7° </w:t>
            </w: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G. P.  Rolleri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008/053/26/PC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ED0544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Giulivi     G.</w:t>
            </w:r>
          </w:p>
        </w:tc>
      </w:tr>
      <w:tr w:rsidR="003E1058" w:rsidRPr="00DB6C42" w:rsidTr="00C11E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28/02/26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PR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Traversetolo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4° Memorial  Antonio Tedesco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008/054/26PR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ED0544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Boni     C.</w:t>
            </w:r>
          </w:p>
        </w:tc>
      </w:tr>
      <w:tr w:rsidR="003E1058" w:rsidRPr="00DB6C42" w:rsidTr="00C11E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28/02/26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EVENTUALI  RECUPERI  CAMPIONATI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3E1058" w:rsidRPr="00DB6C42" w:rsidTr="00C11E4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28/02/26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6F29AF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DATA  X  CAMP.  PROV.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1058" w:rsidRPr="006F29AF" w:rsidRDefault="003E1058" w:rsidP="006A4F2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</w:tbl>
    <w:p w:rsidR="003E1058" w:rsidRPr="000B38C0" w:rsidRDefault="003E1058" w:rsidP="000B38C0">
      <w:pPr>
        <w:jc w:val="center"/>
        <w:rPr>
          <w:b/>
          <w:bCs/>
        </w:rPr>
      </w:pPr>
      <w:r>
        <w:rPr>
          <w:b/>
          <w:bCs/>
        </w:rPr>
        <w:t>SPT = SPORT X TUTTI      ( ! ) =  Finali  al  Giovedì      ( + ) = Finali  al  Sabato</w:t>
      </w:r>
    </w:p>
    <w:sectPr w:rsidR="003E1058" w:rsidRPr="000B38C0" w:rsidSect="00563486">
      <w:pgSz w:w="16838" w:h="11906" w:orient="landscape" w:code="9"/>
      <w:pgMar w:top="851" w:right="1134" w:bottom="85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altName w:val="Segoe UI"/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D0258"/>
    <w:rsid w:val="00007C43"/>
    <w:rsid w:val="000178BA"/>
    <w:rsid w:val="00022DCE"/>
    <w:rsid w:val="0002498F"/>
    <w:rsid w:val="0002685F"/>
    <w:rsid w:val="00035F4C"/>
    <w:rsid w:val="00043971"/>
    <w:rsid w:val="00051FB2"/>
    <w:rsid w:val="00060F70"/>
    <w:rsid w:val="00063D4D"/>
    <w:rsid w:val="000641E1"/>
    <w:rsid w:val="00074062"/>
    <w:rsid w:val="00086C2B"/>
    <w:rsid w:val="00090A8C"/>
    <w:rsid w:val="000A2F5E"/>
    <w:rsid w:val="000A2FDB"/>
    <w:rsid w:val="000B38C0"/>
    <w:rsid w:val="000B5279"/>
    <w:rsid w:val="000B75BF"/>
    <w:rsid w:val="000C08D7"/>
    <w:rsid w:val="000C2BE9"/>
    <w:rsid w:val="000F1183"/>
    <w:rsid w:val="000F65E0"/>
    <w:rsid w:val="000F69D1"/>
    <w:rsid w:val="0010085C"/>
    <w:rsid w:val="00115D93"/>
    <w:rsid w:val="00120A99"/>
    <w:rsid w:val="001322C9"/>
    <w:rsid w:val="001331BE"/>
    <w:rsid w:val="0013522A"/>
    <w:rsid w:val="001414B7"/>
    <w:rsid w:val="00147AFE"/>
    <w:rsid w:val="001512B3"/>
    <w:rsid w:val="00162C82"/>
    <w:rsid w:val="001705D1"/>
    <w:rsid w:val="0017161D"/>
    <w:rsid w:val="0017441A"/>
    <w:rsid w:val="001776F5"/>
    <w:rsid w:val="0018248C"/>
    <w:rsid w:val="00186E8A"/>
    <w:rsid w:val="001977FF"/>
    <w:rsid w:val="00197B97"/>
    <w:rsid w:val="001A2E55"/>
    <w:rsid w:val="001A2E70"/>
    <w:rsid w:val="001B608F"/>
    <w:rsid w:val="001B6CCA"/>
    <w:rsid w:val="001D24FC"/>
    <w:rsid w:val="001D761C"/>
    <w:rsid w:val="001E1BC4"/>
    <w:rsid w:val="001E2714"/>
    <w:rsid w:val="001E5EBF"/>
    <w:rsid w:val="001F2E7D"/>
    <w:rsid w:val="001F320C"/>
    <w:rsid w:val="001F74B8"/>
    <w:rsid w:val="00206112"/>
    <w:rsid w:val="00212BCF"/>
    <w:rsid w:val="00216B6E"/>
    <w:rsid w:val="002240A6"/>
    <w:rsid w:val="00235A78"/>
    <w:rsid w:val="00236511"/>
    <w:rsid w:val="00236EA8"/>
    <w:rsid w:val="00246A69"/>
    <w:rsid w:val="00251C8E"/>
    <w:rsid w:val="002553D0"/>
    <w:rsid w:val="002564DD"/>
    <w:rsid w:val="00276031"/>
    <w:rsid w:val="00276BCC"/>
    <w:rsid w:val="00276DB3"/>
    <w:rsid w:val="00280362"/>
    <w:rsid w:val="00282B8C"/>
    <w:rsid w:val="00284C3C"/>
    <w:rsid w:val="002866F3"/>
    <w:rsid w:val="00290B68"/>
    <w:rsid w:val="002910FC"/>
    <w:rsid w:val="0029654D"/>
    <w:rsid w:val="002A5D7E"/>
    <w:rsid w:val="002A7573"/>
    <w:rsid w:val="002A7918"/>
    <w:rsid w:val="002D5230"/>
    <w:rsid w:val="002E15E7"/>
    <w:rsid w:val="002F054A"/>
    <w:rsid w:val="002F6183"/>
    <w:rsid w:val="002F65E3"/>
    <w:rsid w:val="0030454E"/>
    <w:rsid w:val="0030507D"/>
    <w:rsid w:val="003065B1"/>
    <w:rsid w:val="0031712E"/>
    <w:rsid w:val="00322091"/>
    <w:rsid w:val="00327CD8"/>
    <w:rsid w:val="00332B7D"/>
    <w:rsid w:val="0033343D"/>
    <w:rsid w:val="00352D0C"/>
    <w:rsid w:val="003533A4"/>
    <w:rsid w:val="0035779B"/>
    <w:rsid w:val="00367554"/>
    <w:rsid w:val="0038015D"/>
    <w:rsid w:val="0038650C"/>
    <w:rsid w:val="00393351"/>
    <w:rsid w:val="003A4258"/>
    <w:rsid w:val="003A6AD1"/>
    <w:rsid w:val="003B20D6"/>
    <w:rsid w:val="003C33EA"/>
    <w:rsid w:val="003D2D7B"/>
    <w:rsid w:val="003E1058"/>
    <w:rsid w:val="003F6F05"/>
    <w:rsid w:val="00402C86"/>
    <w:rsid w:val="004038A2"/>
    <w:rsid w:val="0040779F"/>
    <w:rsid w:val="004153F1"/>
    <w:rsid w:val="004207DF"/>
    <w:rsid w:val="00432861"/>
    <w:rsid w:val="004335B2"/>
    <w:rsid w:val="00445514"/>
    <w:rsid w:val="00447407"/>
    <w:rsid w:val="00455304"/>
    <w:rsid w:val="00465547"/>
    <w:rsid w:val="004712BC"/>
    <w:rsid w:val="004714DC"/>
    <w:rsid w:val="004734C8"/>
    <w:rsid w:val="004757B7"/>
    <w:rsid w:val="00483B1E"/>
    <w:rsid w:val="00493A56"/>
    <w:rsid w:val="004A28AE"/>
    <w:rsid w:val="004A3B1A"/>
    <w:rsid w:val="004B2399"/>
    <w:rsid w:val="004B57B5"/>
    <w:rsid w:val="004B6FCF"/>
    <w:rsid w:val="004F0B1C"/>
    <w:rsid w:val="004F2431"/>
    <w:rsid w:val="004F3830"/>
    <w:rsid w:val="004F7155"/>
    <w:rsid w:val="004F79AC"/>
    <w:rsid w:val="005014F7"/>
    <w:rsid w:val="00501F2B"/>
    <w:rsid w:val="00502D00"/>
    <w:rsid w:val="00507390"/>
    <w:rsid w:val="00512727"/>
    <w:rsid w:val="00521B0E"/>
    <w:rsid w:val="00523E8B"/>
    <w:rsid w:val="005419EC"/>
    <w:rsid w:val="00542260"/>
    <w:rsid w:val="00556BD5"/>
    <w:rsid w:val="0055769D"/>
    <w:rsid w:val="00563486"/>
    <w:rsid w:val="00574736"/>
    <w:rsid w:val="00574F40"/>
    <w:rsid w:val="00575353"/>
    <w:rsid w:val="0059014A"/>
    <w:rsid w:val="005906E0"/>
    <w:rsid w:val="005924BE"/>
    <w:rsid w:val="005A4ADD"/>
    <w:rsid w:val="005A6788"/>
    <w:rsid w:val="005C6CAE"/>
    <w:rsid w:val="005E674D"/>
    <w:rsid w:val="005F2ACC"/>
    <w:rsid w:val="00621A69"/>
    <w:rsid w:val="00624097"/>
    <w:rsid w:val="0063485F"/>
    <w:rsid w:val="00636469"/>
    <w:rsid w:val="00636E08"/>
    <w:rsid w:val="00644248"/>
    <w:rsid w:val="006620F9"/>
    <w:rsid w:val="00672A9B"/>
    <w:rsid w:val="00681E1C"/>
    <w:rsid w:val="00686766"/>
    <w:rsid w:val="006946A9"/>
    <w:rsid w:val="00696253"/>
    <w:rsid w:val="006A4ED2"/>
    <w:rsid w:val="006A4F2D"/>
    <w:rsid w:val="006B0D01"/>
    <w:rsid w:val="006C0109"/>
    <w:rsid w:val="006C2A3B"/>
    <w:rsid w:val="006C76AC"/>
    <w:rsid w:val="006D2A3F"/>
    <w:rsid w:val="006E02C4"/>
    <w:rsid w:val="006E152A"/>
    <w:rsid w:val="006E26DD"/>
    <w:rsid w:val="006F1A15"/>
    <w:rsid w:val="006F29AF"/>
    <w:rsid w:val="006F55B8"/>
    <w:rsid w:val="007044E4"/>
    <w:rsid w:val="007060A8"/>
    <w:rsid w:val="0071165D"/>
    <w:rsid w:val="00714C02"/>
    <w:rsid w:val="00715F5E"/>
    <w:rsid w:val="007241A1"/>
    <w:rsid w:val="00734479"/>
    <w:rsid w:val="00751769"/>
    <w:rsid w:val="00755D60"/>
    <w:rsid w:val="007643A8"/>
    <w:rsid w:val="007937FA"/>
    <w:rsid w:val="007A1412"/>
    <w:rsid w:val="007B20EA"/>
    <w:rsid w:val="007B730A"/>
    <w:rsid w:val="007C1028"/>
    <w:rsid w:val="007C461D"/>
    <w:rsid w:val="007C4BFB"/>
    <w:rsid w:val="007E3E95"/>
    <w:rsid w:val="007F7D36"/>
    <w:rsid w:val="008066F9"/>
    <w:rsid w:val="00807D0C"/>
    <w:rsid w:val="00810B18"/>
    <w:rsid w:val="008169F9"/>
    <w:rsid w:val="00880302"/>
    <w:rsid w:val="008C0446"/>
    <w:rsid w:val="008D11A2"/>
    <w:rsid w:val="008D4E82"/>
    <w:rsid w:val="008E0442"/>
    <w:rsid w:val="008E5F8C"/>
    <w:rsid w:val="008F4933"/>
    <w:rsid w:val="0090672F"/>
    <w:rsid w:val="00912F04"/>
    <w:rsid w:val="00920B09"/>
    <w:rsid w:val="00921172"/>
    <w:rsid w:val="009242CC"/>
    <w:rsid w:val="00933BC6"/>
    <w:rsid w:val="00941753"/>
    <w:rsid w:val="00942FD4"/>
    <w:rsid w:val="009529EB"/>
    <w:rsid w:val="009567BB"/>
    <w:rsid w:val="0096119C"/>
    <w:rsid w:val="00962FF8"/>
    <w:rsid w:val="00975FAA"/>
    <w:rsid w:val="00983277"/>
    <w:rsid w:val="0099648C"/>
    <w:rsid w:val="009B3585"/>
    <w:rsid w:val="009D0258"/>
    <w:rsid w:val="009D3007"/>
    <w:rsid w:val="009D6389"/>
    <w:rsid w:val="009E0FB9"/>
    <w:rsid w:val="009E4A00"/>
    <w:rsid w:val="009F7376"/>
    <w:rsid w:val="00A00C2C"/>
    <w:rsid w:val="00A00D93"/>
    <w:rsid w:val="00A03F30"/>
    <w:rsid w:val="00A041B6"/>
    <w:rsid w:val="00A15786"/>
    <w:rsid w:val="00A235DF"/>
    <w:rsid w:val="00A301AB"/>
    <w:rsid w:val="00A37450"/>
    <w:rsid w:val="00A414EF"/>
    <w:rsid w:val="00A42FA8"/>
    <w:rsid w:val="00A5382C"/>
    <w:rsid w:val="00A61271"/>
    <w:rsid w:val="00A64E11"/>
    <w:rsid w:val="00A918A3"/>
    <w:rsid w:val="00A92D97"/>
    <w:rsid w:val="00A95FF3"/>
    <w:rsid w:val="00AA017D"/>
    <w:rsid w:val="00AA2749"/>
    <w:rsid w:val="00AA542F"/>
    <w:rsid w:val="00AB6C05"/>
    <w:rsid w:val="00AC0DA3"/>
    <w:rsid w:val="00AC1FB3"/>
    <w:rsid w:val="00AD1E13"/>
    <w:rsid w:val="00AD4CE2"/>
    <w:rsid w:val="00AD6223"/>
    <w:rsid w:val="00AD6AC7"/>
    <w:rsid w:val="00AD7DEE"/>
    <w:rsid w:val="00AE1683"/>
    <w:rsid w:val="00AF18C4"/>
    <w:rsid w:val="00B00C09"/>
    <w:rsid w:val="00B206B3"/>
    <w:rsid w:val="00B84C05"/>
    <w:rsid w:val="00B92280"/>
    <w:rsid w:val="00B94982"/>
    <w:rsid w:val="00B96159"/>
    <w:rsid w:val="00BB71DA"/>
    <w:rsid w:val="00BC119B"/>
    <w:rsid w:val="00BD035B"/>
    <w:rsid w:val="00BD175B"/>
    <w:rsid w:val="00BD2241"/>
    <w:rsid w:val="00BE70D9"/>
    <w:rsid w:val="00BE7CDB"/>
    <w:rsid w:val="00BF2E8C"/>
    <w:rsid w:val="00BF752B"/>
    <w:rsid w:val="00C062C8"/>
    <w:rsid w:val="00C11E48"/>
    <w:rsid w:val="00C16CAF"/>
    <w:rsid w:val="00C2177F"/>
    <w:rsid w:val="00C248E9"/>
    <w:rsid w:val="00C26385"/>
    <w:rsid w:val="00C27663"/>
    <w:rsid w:val="00C31C6F"/>
    <w:rsid w:val="00C46F5D"/>
    <w:rsid w:val="00C47A0C"/>
    <w:rsid w:val="00C561C9"/>
    <w:rsid w:val="00C5699B"/>
    <w:rsid w:val="00C62313"/>
    <w:rsid w:val="00C76B82"/>
    <w:rsid w:val="00C77F67"/>
    <w:rsid w:val="00C82F3A"/>
    <w:rsid w:val="00C87EA6"/>
    <w:rsid w:val="00CA2804"/>
    <w:rsid w:val="00CB4478"/>
    <w:rsid w:val="00CB5BBF"/>
    <w:rsid w:val="00CC105C"/>
    <w:rsid w:val="00CD46E0"/>
    <w:rsid w:val="00CE03AB"/>
    <w:rsid w:val="00CE2FC2"/>
    <w:rsid w:val="00CE6C62"/>
    <w:rsid w:val="00CE7074"/>
    <w:rsid w:val="00CF2C3B"/>
    <w:rsid w:val="00CF2DEC"/>
    <w:rsid w:val="00D04BE6"/>
    <w:rsid w:val="00D05C3E"/>
    <w:rsid w:val="00D24A74"/>
    <w:rsid w:val="00D30A2E"/>
    <w:rsid w:val="00D30E7A"/>
    <w:rsid w:val="00D34EFC"/>
    <w:rsid w:val="00D36B76"/>
    <w:rsid w:val="00D43CA6"/>
    <w:rsid w:val="00D5438F"/>
    <w:rsid w:val="00D56E03"/>
    <w:rsid w:val="00D576B9"/>
    <w:rsid w:val="00D714B3"/>
    <w:rsid w:val="00D724A5"/>
    <w:rsid w:val="00D82A99"/>
    <w:rsid w:val="00DA505F"/>
    <w:rsid w:val="00DB460A"/>
    <w:rsid w:val="00DB6C42"/>
    <w:rsid w:val="00DD1036"/>
    <w:rsid w:val="00DD3C92"/>
    <w:rsid w:val="00DD5653"/>
    <w:rsid w:val="00DD61CC"/>
    <w:rsid w:val="00DE1949"/>
    <w:rsid w:val="00DF13CF"/>
    <w:rsid w:val="00DF1FB4"/>
    <w:rsid w:val="00E01305"/>
    <w:rsid w:val="00E304FD"/>
    <w:rsid w:val="00E40AAF"/>
    <w:rsid w:val="00E519C4"/>
    <w:rsid w:val="00E530FD"/>
    <w:rsid w:val="00E607EE"/>
    <w:rsid w:val="00E634CE"/>
    <w:rsid w:val="00E63C93"/>
    <w:rsid w:val="00E64068"/>
    <w:rsid w:val="00E772FC"/>
    <w:rsid w:val="00E91816"/>
    <w:rsid w:val="00EA5288"/>
    <w:rsid w:val="00EA5FD1"/>
    <w:rsid w:val="00EC0E37"/>
    <w:rsid w:val="00EC25D8"/>
    <w:rsid w:val="00ED0544"/>
    <w:rsid w:val="00EE477A"/>
    <w:rsid w:val="00EF09EB"/>
    <w:rsid w:val="00F056E9"/>
    <w:rsid w:val="00F12B0E"/>
    <w:rsid w:val="00F153D3"/>
    <w:rsid w:val="00F20A30"/>
    <w:rsid w:val="00F30B54"/>
    <w:rsid w:val="00F40199"/>
    <w:rsid w:val="00F408C8"/>
    <w:rsid w:val="00F468A5"/>
    <w:rsid w:val="00F6201C"/>
    <w:rsid w:val="00F70798"/>
    <w:rsid w:val="00F719D0"/>
    <w:rsid w:val="00F76662"/>
    <w:rsid w:val="00F80521"/>
    <w:rsid w:val="00F8652A"/>
    <w:rsid w:val="00F97EF3"/>
    <w:rsid w:val="00FA3BCA"/>
    <w:rsid w:val="00FA4251"/>
    <w:rsid w:val="00FA5D3F"/>
    <w:rsid w:val="00FB03ED"/>
    <w:rsid w:val="00FB250E"/>
    <w:rsid w:val="00FC7B0B"/>
    <w:rsid w:val="00FF092C"/>
    <w:rsid w:val="00FF5F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14B3"/>
    <w:pPr>
      <w:spacing w:after="160" w:line="259" w:lineRule="auto"/>
    </w:pPr>
    <w:rPr>
      <w:kern w:val="2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rsid w:val="00F80521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F8052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F80521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F805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F80521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6F29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F29A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4679</TotalTime>
  <Pages>1</Pages>
  <Words>356</Words>
  <Characters>2032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Lara</cp:lastModifiedBy>
  <cp:revision>45</cp:revision>
  <cp:lastPrinted>2025-11-06T10:43:00Z</cp:lastPrinted>
  <dcterms:created xsi:type="dcterms:W3CDTF">2025-11-07T11:36:00Z</dcterms:created>
  <dcterms:modified xsi:type="dcterms:W3CDTF">2026-01-19T14:48:00Z</dcterms:modified>
</cp:coreProperties>
</file>