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DE8" w:rsidRPr="00251C8E" w:rsidRDefault="00C92DE8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6"/>
          <w:szCs w:val="26"/>
          <w:lang w:eastAsia="ar-SA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style="position:absolute;margin-left:-.35pt;margin-top:.3pt;width:118.2pt;height:75.75pt;z-index:251658240;visibility:visible">
            <v:imagedata r:id="rId4" o:title=""/>
            <w10:wrap type="square"/>
          </v:shape>
        </w:pict>
      </w:r>
    </w:p>
    <w:p w:rsidR="00C92DE8" w:rsidRPr="00251C8E" w:rsidRDefault="00C92DE8" w:rsidP="00251C8E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6"/>
          <w:szCs w:val="26"/>
          <w:lang w:eastAsia="ar-SA"/>
        </w:rPr>
        <w:t>F.I.B. COMITATO REGIONE EMILIA ROMAGNA</w:t>
      </w:r>
      <w:r>
        <w:rPr>
          <w:rFonts w:cs="Calibri"/>
          <w:b/>
          <w:bCs/>
          <w:kern w:val="0"/>
          <w:sz w:val="26"/>
          <w:szCs w:val="26"/>
          <w:lang w:eastAsia="ar-SA"/>
        </w:rPr>
        <w:t xml:space="preserve">                                                                           </w:t>
      </w:r>
      <w:r w:rsidRPr="0018147B">
        <w:rPr>
          <w:rFonts w:cs="Calibri"/>
          <w:b/>
          <w:bCs/>
          <w:kern w:val="0"/>
          <w:sz w:val="20"/>
          <w:szCs w:val="20"/>
          <w:lang w:eastAsia="ar-SA"/>
        </w:rPr>
        <w:t xml:space="preserve">Aggiornato al: </w:t>
      </w:r>
      <w:r w:rsidRPr="0018147B">
        <w:rPr>
          <w:rFonts w:cs="Calibri"/>
          <w:b/>
          <w:bCs/>
          <w:kern w:val="0"/>
          <w:sz w:val="20"/>
          <w:szCs w:val="20"/>
          <w:lang w:eastAsia="ar-SA"/>
        </w:rPr>
        <w:fldChar w:fldCharType="begin"/>
      </w:r>
      <w:r w:rsidRPr="0018147B">
        <w:rPr>
          <w:rFonts w:cs="Calibri"/>
          <w:b/>
          <w:bCs/>
          <w:kern w:val="0"/>
          <w:sz w:val="20"/>
          <w:szCs w:val="20"/>
          <w:lang w:eastAsia="ar-SA"/>
        </w:rPr>
        <w:instrText xml:space="preserve"> TIME \@ "dd/MM/yyyy" </w:instrText>
      </w:r>
      <w:r w:rsidRPr="0018147B">
        <w:rPr>
          <w:rFonts w:cs="Calibri"/>
          <w:b/>
          <w:bCs/>
          <w:kern w:val="0"/>
          <w:sz w:val="20"/>
          <w:szCs w:val="20"/>
          <w:lang w:eastAsia="ar-SA"/>
        </w:rPr>
        <w:fldChar w:fldCharType="separate"/>
      </w:r>
      <w:r>
        <w:rPr>
          <w:rFonts w:cs="Calibri"/>
          <w:b/>
          <w:bCs/>
          <w:noProof/>
          <w:kern w:val="0"/>
          <w:sz w:val="20"/>
          <w:szCs w:val="20"/>
          <w:lang w:eastAsia="ar-SA"/>
        </w:rPr>
        <w:t>17/12/2025</w:t>
      </w:r>
      <w:r w:rsidRPr="0018147B">
        <w:rPr>
          <w:rFonts w:cs="Calibri"/>
          <w:b/>
          <w:bCs/>
          <w:kern w:val="0"/>
          <w:sz w:val="20"/>
          <w:szCs w:val="20"/>
          <w:lang w:eastAsia="ar-SA"/>
        </w:rPr>
        <w:fldChar w:fldCharType="end"/>
      </w:r>
    </w:p>
    <w:p w:rsidR="00C92DE8" w:rsidRPr="00251C8E" w:rsidRDefault="00C92DE8" w:rsidP="00251C8E">
      <w:pPr>
        <w:suppressAutoHyphens/>
        <w:autoSpaceDE w:val="0"/>
        <w:spacing w:after="0" w:line="240" w:lineRule="auto"/>
        <w:rPr>
          <w:rFonts w:cs="Calibri"/>
          <w:b/>
          <w:bCs/>
          <w:kern w:val="0"/>
          <w:sz w:val="24"/>
          <w:szCs w:val="24"/>
          <w:lang w:eastAsia="ar-SA"/>
        </w:rPr>
      </w:pPr>
      <w:r w:rsidRPr="00251C8E">
        <w:rPr>
          <w:rFonts w:cs="Calibri"/>
          <w:b/>
          <w:bCs/>
          <w:kern w:val="0"/>
          <w:sz w:val="24"/>
          <w:szCs w:val="24"/>
          <w:lang w:eastAsia="ar-SA"/>
        </w:rPr>
        <w:t>CALENDARIO GARE ANNO SPORTIVO  202</w:t>
      </w:r>
      <w:r>
        <w:rPr>
          <w:rFonts w:cs="Calibri"/>
          <w:b/>
          <w:bCs/>
          <w:kern w:val="0"/>
          <w:sz w:val="24"/>
          <w:szCs w:val="24"/>
          <w:lang w:eastAsia="ar-SA"/>
        </w:rPr>
        <w:t>5/26</w:t>
      </w:r>
    </w:p>
    <w:p w:rsidR="00C92DE8" w:rsidRPr="00251C8E" w:rsidRDefault="00C92DE8" w:rsidP="00251C8E">
      <w:pPr>
        <w:suppressAutoHyphens/>
        <w:autoSpaceDE w:val="0"/>
        <w:spacing w:after="0" w:line="240" w:lineRule="auto"/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</w:pPr>
      <w:r>
        <w:rPr>
          <w:rFonts w:cs="Calibri"/>
          <w:b/>
          <w:bCs/>
          <w:i/>
          <w:color w:val="FF0000"/>
          <w:kern w:val="0"/>
          <w:sz w:val="24"/>
          <w:szCs w:val="24"/>
          <w:lang w:eastAsia="ar-SA"/>
        </w:rPr>
        <w:t>GENNAIO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567"/>
        <w:gridCol w:w="425"/>
        <w:gridCol w:w="756"/>
        <w:gridCol w:w="520"/>
        <w:gridCol w:w="567"/>
        <w:gridCol w:w="1613"/>
        <w:gridCol w:w="1617"/>
      </w:tblGrid>
      <w:tr w:rsidR="00C92DE8" w:rsidRPr="00FC0546" w:rsidTr="00785F96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NAZIONALI</w:t>
            </w:r>
          </w:p>
        </w:tc>
        <w:tc>
          <w:tcPr>
            <w:tcW w:w="1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</w:rPr>
              <w:t>REGIONALI</w:t>
            </w:r>
          </w:p>
        </w:tc>
        <w:tc>
          <w:tcPr>
            <w:tcW w:w="52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bottom w:val="single" w:sz="4" w:space="0" w:color="auto"/>
            </w:tcBorders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92DE8" w:rsidRPr="00FC0546" w:rsidTr="00785F96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Societa’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For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Cat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Note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Nulla/osta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C92DE8" w:rsidRPr="00251C8E" w:rsidRDefault="00C92DE8" w:rsidP="00251C8E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</w:rPr>
              <w:t>Direttore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03/01/26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B394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CB3946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47° PALLINO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D’ORO</w:t>
            </w:r>
          </w:p>
        </w:tc>
        <w:tc>
          <w:tcPr>
            <w:tcW w:w="344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Cs/>
                <w:color w:val="000000"/>
                <w:kern w:val="0"/>
                <w:sz w:val="20"/>
                <w:szCs w:val="20"/>
                <w:lang w:eastAsia="it-IT"/>
              </w:rPr>
              <w:t>INTERNAZIONALE ad</w:t>
            </w:r>
            <w:r w:rsidRPr="00D24A74">
              <w:rPr>
                <w:rFonts w:ascii="Arial Narrow" w:hAnsi="Arial Narrow" w:cs="Calibri"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INVITO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INT.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18"/>
                <w:szCs w:val="18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0FED/CBI/01/26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09659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Angeretti   C.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B394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CB3946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Rinascita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TROFEO   RINASCITA</w:t>
            </w:r>
          </w:p>
        </w:tc>
        <w:tc>
          <w:tcPr>
            <w:tcW w:w="344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Cs/>
                <w:color w:val="000000"/>
                <w:kern w:val="0"/>
                <w:sz w:val="20"/>
                <w:szCs w:val="20"/>
                <w:lang w:eastAsia="it-IT"/>
              </w:rPr>
              <w:t>INTERNAZIONALE SORTEGGIO UNICO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INT.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0FED/CBI/02/26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09659F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Angeretti   C.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06/01/26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05/01-22/01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Campagnolese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18* Trofeo 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Cooperazione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( ! )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008/039/26MR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Serafini    S.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10/01/26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San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Tr.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 Città di San Lazzaro-Alce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SPT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0FED/2526/RS047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R.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11/01/26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San</w:t>
            </w: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Tr. Città di Bologna – Alce nero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RK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0FED/2526/RAM18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R.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0390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0390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12/01-24/01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Pol.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 xml:space="preserve">Trofeo </w:t>
            </w: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966C4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966C4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008/041/26RO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Palmi    P.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1272BF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12/01-29/01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6231A7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Old  Facsal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5°  G.P.  Lambri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</w:t>
            </w: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!)</w:t>
            </w:r>
            <w:r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3^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008/040/26PC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837B71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Giulivi    G.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17/01/26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18/01/26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032AC7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Val D’Enza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4° 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Tr.  Pontiroli Giuliano e Sergio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008/042/26MR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Boni    C.</w:t>
            </w:r>
          </w:p>
        </w:tc>
        <w:bookmarkStart w:id="0" w:name="_GoBack"/>
        <w:bookmarkEnd w:id="0"/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18/01/26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highlight w:val="green"/>
                <w:lang w:eastAsia="it-IT"/>
              </w:rPr>
            </w:pPr>
            <w:r w:rsidRPr="00785F96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Anzolese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sz w:val="20"/>
                <w:szCs w:val="20"/>
                <w:lang w:eastAsia="it-IT"/>
              </w:rPr>
              <w:t>TRJER  26  -  3^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</w:p>
        </w:tc>
        <w:tc>
          <w:tcPr>
            <w:tcW w:w="17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sz w:val="20"/>
                <w:szCs w:val="20"/>
                <w:lang w:eastAsia="it-IT"/>
              </w:rPr>
              <w:t>U12-U15-U18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b/>
                <w:bCs/>
                <w:sz w:val="20"/>
                <w:szCs w:val="20"/>
                <w:lang w:eastAsia="it-IT"/>
              </w:rPr>
              <w:t>JUN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966C46">
            <w:pPr>
              <w:spacing w:line="276" w:lineRule="auto"/>
              <w:jc w:val="center"/>
              <w:rPr>
                <w:rFonts w:ascii="Arial Narrow" w:hAnsi="Arial Narrow" w:cs="Calibri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sz w:val="20"/>
                <w:szCs w:val="20"/>
                <w:lang w:eastAsia="it-IT"/>
              </w:rPr>
              <w:t>BO00/3Tjr/26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Default="00C92DE8" w:rsidP="00966C46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Antolini   R.</w:t>
            </w:r>
          </w:p>
        </w:tc>
      </w:tr>
      <w:tr w:rsidR="00C92DE8" w:rsidRPr="00C81D0E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19/01-29/01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C979AE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Modena  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18"/>
                <w:szCs w:val="18"/>
                <w:lang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18"/>
                <w:szCs w:val="18"/>
                <w:lang w:eastAsia="it-IT"/>
              </w:rPr>
              <w:t>46° Tr. San Geminiano – Mem. Maino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352A3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val="en-GB"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val="en-GB" w:eastAsia="it-IT"/>
              </w:rPr>
              <w:t>( ! )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B3BD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4B3BD4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008/113/26MR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272BF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smartTag w:uri="urn:schemas-microsoft-com:office:smarttags" w:element="City">
              <w:smartTag w:uri="urn:schemas-microsoft-com:office:smarttags" w:element="place">
                <w:r>
                  <w:rPr>
                    <w:rFonts w:ascii="Arial Narrow" w:hAnsi="Arial Narrow" w:cs="Calibri"/>
                    <w:color w:val="000000"/>
                    <w:kern w:val="0"/>
                    <w:sz w:val="20"/>
                    <w:szCs w:val="20"/>
                    <w:lang w:val="en-GB" w:eastAsia="it-IT"/>
                  </w:rPr>
                  <w:t>Potenza</w:t>
                </w:r>
              </w:smartTag>
            </w:smartTag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 xml:space="preserve">    D.</w:t>
            </w:r>
          </w:p>
        </w:tc>
      </w:tr>
      <w:tr w:rsidR="00C92DE8" w:rsidRPr="00C81D0E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4E1D89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4E1D89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19/01-30/01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6231A7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2° GP  Banca Centro Emilia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6231A7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</w:pPr>
            <w:r w:rsidRPr="006231A7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kern w:val="0"/>
                <w:sz w:val="20"/>
                <w:szCs w:val="20"/>
                <w:lang w:val="en-GB"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val="en-GB"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val="en-GB" w:eastAsia="it-IT"/>
              </w:rPr>
              <w:t>3^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008/043/26BF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Vaccari   F.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24/01/26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  <w:r w:rsidRPr="00C81D0E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C81D0E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GB"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C81D0E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val="en-GB" w:eastAsia="it-IT"/>
              </w:rPr>
              <w:t>CAMP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IONATO SERIE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09659F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val="en-US" w:eastAsia="it-IT"/>
              </w:rPr>
            </w:pP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0A5229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25/01/26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Benassi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Tr.  Gli 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Amici di Paolo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64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008/044/26BF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B150D5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B150D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Vaccari   F.</w:t>
            </w:r>
          </w:p>
        </w:tc>
      </w:tr>
      <w:tr w:rsidR="00C92DE8" w:rsidRPr="00785F9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E72896" w:rsidRDefault="00C92DE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E728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26/01-31/01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B150D5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Cervia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  <w:r w:rsidRPr="00785F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  <w:t>Trofeo D’Inverno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7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</w:pPr>
            <w:r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  <w:t>Cop. 32 ac/bb – cc/c</w:t>
            </w:r>
            <w:r w:rsidRPr="00785F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  <w:t>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621A69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kern w:val="0"/>
                <w:sz w:val="20"/>
                <w:szCs w:val="20"/>
                <w:lang w:eastAsia="it-IT"/>
              </w:rPr>
              <w:t>( + )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785F96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</w:pPr>
            <w:r w:rsidRPr="00785F96">
              <w:rPr>
                <w:rFonts w:ascii="Arial Narrow" w:hAnsi="Arial Narrow" w:cs="Calibri"/>
                <w:color w:val="FF0000"/>
                <w:kern w:val="0"/>
                <w:sz w:val="20"/>
                <w:szCs w:val="20"/>
                <w:lang w:val="en-GB" w:eastAsia="it-IT"/>
              </w:rPr>
              <w:t>008/117/26RO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B150D5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B150D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Dalla  Chiara  M.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403906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26/01-06/02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EA78C8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 xml:space="preserve">Trofeo 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Valcolatte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  <w:t>ABCD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008/045/2</w:t>
            </w: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6PC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2467E5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B</w:t>
            </w:r>
            <w:r w:rsidRPr="002467E5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enz</w:t>
            </w:r>
            <w:r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oni    G.</w:t>
            </w:r>
          </w:p>
        </w:tc>
      </w:tr>
      <w:tr w:rsidR="00C92DE8" w:rsidRPr="00FC0546" w:rsidTr="00785F9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31/01/26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  <w:r w:rsidRPr="00D24A74"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CAMPIONATO SERIE </w:t>
            </w:r>
            <w:r w:rsidRPr="00D24A74"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>A  -  A2</w:t>
            </w:r>
            <w:r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  <w:t xml:space="preserve">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D24A74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92DE8" w:rsidRPr="00FE0068" w:rsidRDefault="00C92DE8" w:rsidP="00167280">
            <w:pPr>
              <w:spacing w:after="0" w:line="240" w:lineRule="auto"/>
              <w:jc w:val="center"/>
              <w:rPr>
                <w:rFonts w:ascii="Arial Narrow" w:hAnsi="Arial Narrow" w:cs="Calibri"/>
                <w:color w:val="000000"/>
                <w:kern w:val="0"/>
                <w:sz w:val="20"/>
                <w:szCs w:val="20"/>
                <w:lang w:eastAsia="it-IT"/>
              </w:rPr>
            </w:pPr>
          </w:p>
        </w:tc>
      </w:tr>
    </w:tbl>
    <w:p w:rsidR="00C92DE8" w:rsidRPr="003E3D5F" w:rsidRDefault="00C92DE8" w:rsidP="00251C8E">
      <w:pPr>
        <w:spacing w:after="0" w:line="240" w:lineRule="auto"/>
        <w:jc w:val="center"/>
        <w:rPr>
          <w:b/>
          <w:bCs/>
          <w:color w:val="000000"/>
          <w:kern w:val="0"/>
          <w:sz w:val="20"/>
          <w:szCs w:val="20"/>
          <w:lang w:eastAsia="it-IT"/>
        </w:rPr>
      </w:pPr>
      <w:r w:rsidRPr="003E3D5F">
        <w:rPr>
          <w:b/>
          <w:bCs/>
          <w:color w:val="000000"/>
          <w:kern w:val="0"/>
          <w:sz w:val="20"/>
          <w:szCs w:val="20"/>
          <w:lang w:eastAsia="it-IT"/>
        </w:rPr>
        <w:t>INT. = INTERNAZIONALE      RK = CIRCUITO RANKING      SPT = SPORT X TUTTI      ( ! ) = Finali al Giovedì     ( + ) = Finali al Sabato</w:t>
      </w:r>
    </w:p>
    <w:p w:rsidR="00C92DE8" w:rsidRPr="00357A44" w:rsidRDefault="00C92DE8" w:rsidP="00251C8E">
      <w:pPr>
        <w:spacing w:after="0" w:line="240" w:lineRule="auto"/>
        <w:jc w:val="center"/>
        <w:rPr>
          <w:rFonts w:ascii="Arial Narrow" w:hAnsi="Arial Narrow" w:cs="Calibri"/>
          <w:b/>
          <w:bCs/>
          <w:color w:val="000000"/>
          <w:kern w:val="0"/>
          <w:lang w:eastAsia="it-IT"/>
        </w:rPr>
      </w:pPr>
    </w:p>
    <w:p w:rsidR="00C92DE8" w:rsidRPr="00A217F9" w:rsidRDefault="00C92DE8">
      <w:pPr>
        <w:rPr>
          <w:b/>
          <w:bCs/>
        </w:rPr>
      </w:pPr>
      <w:r>
        <w:rPr>
          <w:b/>
          <w:bCs/>
        </w:rPr>
        <w:t xml:space="preserve">N.B.   Gara Campagnolese  NON gioca dal 12 al 16  per concomitanza con nazionale di Gonzaga  ABCD </w:t>
      </w:r>
    </w:p>
    <w:sectPr w:rsidR="00C92DE8" w:rsidRPr="00A217F9" w:rsidSect="005A6AC7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1C8E"/>
    <w:rsid w:val="000127D0"/>
    <w:rsid w:val="00016CEA"/>
    <w:rsid w:val="00020CBA"/>
    <w:rsid w:val="00032AC7"/>
    <w:rsid w:val="00037427"/>
    <w:rsid w:val="0004258F"/>
    <w:rsid w:val="00047CCA"/>
    <w:rsid w:val="000545BC"/>
    <w:rsid w:val="000612E1"/>
    <w:rsid w:val="0009105A"/>
    <w:rsid w:val="0009278E"/>
    <w:rsid w:val="0009607C"/>
    <w:rsid w:val="0009659F"/>
    <w:rsid w:val="000A5229"/>
    <w:rsid w:val="000B32AB"/>
    <w:rsid w:val="000B38FC"/>
    <w:rsid w:val="000C131D"/>
    <w:rsid w:val="000F55AD"/>
    <w:rsid w:val="000F6D49"/>
    <w:rsid w:val="001069A5"/>
    <w:rsid w:val="00112DDB"/>
    <w:rsid w:val="00114A01"/>
    <w:rsid w:val="00114AA8"/>
    <w:rsid w:val="001160AD"/>
    <w:rsid w:val="0012421B"/>
    <w:rsid w:val="001272BF"/>
    <w:rsid w:val="001352A3"/>
    <w:rsid w:val="00140F62"/>
    <w:rsid w:val="00145BEB"/>
    <w:rsid w:val="00147B97"/>
    <w:rsid w:val="0015148B"/>
    <w:rsid w:val="001517F7"/>
    <w:rsid w:val="00156C88"/>
    <w:rsid w:val="00162544"/>
    <w:rsid w:val="00165D6D"/>
    <w:rsid w:val="00167280"/>
    <w:rsid w:val="00172701"/>
    <w:rsid w:val="0017345A"/>
    <w:rsid w:val="00180005"/>
    <w:rsid w:val="0018147B"/>
    <w:rsid w:val="0018224B"/>
    <w:rsid w:val="00182250"/>
    <w:rsid w:val="001958C8"/>
    <w:rsid w:val="001A3813"/>
    <w:rsid w:val="001A7E45"/>
    <w:rsid w:val="001C7FEC"/>
    <w:rsid w:val="001D1F18"/>
    <w:rsid w:val="001E1D0D"/>
    <w:rsid w:val="001E3F19"/>
    <w:rsid w:val="001F1E38"/>
    <w:rsid w:val="002062AC"/>
    <w:rsid w:val="002207C8"/>
    <w:rsid w:val="0023203F"/>
    <w:rsid w:val="00233223"/>
    <w:rsid w:val="002367CC"/>
    <w:rsid w:val="002467E5"/>
    <w:rsid w:val="00251C8E"/>
    <w:rsid w:val="00253A8B"/>
    <w:rsid w:val="0025418A"/>
    <w:rsid w:val="0028301B"/>
    <w:rsid w:val="00284015"/>
    <w:rsid w:val="00285197"/>
    <w:rsid w:val="0028798C"/>
    <w:rsid w:val="00292204"/>
    <w:rsid w:val="002947C5"/>
    <w:rsid w:val="002A14F8"/>
    <w:rsid w:val="002C7238"/>
    <w:rsid w:val="002E7C70"/>
    <w:rsid w:val="00313A4C"/>
    <w:rsid w:val="0032110D"/>
    <w:rsid w:val="00322091"/>
    <w:rsid w:val="00325024"/>
    <w:rsid w:val="003278AA"/>
    <w:rsid w:val="00336BCD"/>
    <w:rsid w:val="00340EAB"/>
    <w:rsid w:val="003506EF"/>
    <w:rsid w:val="00357934"/>
    <w:rsid w:val="00357A44"/>
    <w:rsid w:val="00360B79"/>
    <w:rsid w:val="00370929"/>
    <w:rsid w:val="00375A0A"/>
    <w:rsid w:val="003777AF"/>
    <w:rsid w:val="00382C29"/>
    <w:rsid w:val="00392B10"/>
    <w:rsid w:val="00393327"/>
    <w:rsid w:val="003A2BD8"/>
    <w:rsid w:val="003A71AE"/>
    <w:rsid w:val="003B622E"/>
    <w:rsid w:val="003C12DE"/>
    <w:rsid w:val="003C1BF1"/>
    <w:rsid w:val="003E1ED9"/>
    <w:rsid w:val="003E3D5F"/>
    <w:rsid w:val="003E4E3A"/>
    <w:rsid w:val="003F40E4"/>
    <w:rsid w:val="00403906"/>
    <w:rsid w:val="004146C1"/>
    <w:rsid w:val="004159E7"/>
    <w:rsid w:val="004202F8"/>
    <w:rsid w:val="0044180B"/>
    <w:rsid w:val="00453FFD"/>
    <w:rsid w:val="004813D5"/>
    <w:rsid w:val="004908BD"/>
    <w:rsid w:val="00495289"/>
    <w:rsid w:val="004973B3"/>
    <w:rsid w:val="004B2B53"/>
    <w:rsid w:val="004B3BD4"/>
    <w:rsid w:val="004C6525"/>
    <w:rsid w:val="004E1D89"/>
    <w:rsid w:val="004E4261"/>
    <w:rsid w:val="004E5204"/>
    <w:rsid w:val="004F7E69"/>
    <w:rsid w:val="00501229"/>
    <w:rsid w:val="00504B59"/>
    <w:rsid w:val="005126E7"/>
    <w:rsid w:val="00541E70"/>
    <w:rsid w:val="00547315"/>
    <w:rsid w:val="00547ECE"/>
    <w:rsid w:val="0058312B"/>
    <w:rsid w:val="00585E28"/>
    <w:rsid w:val="005937D7"/>
    <w:rsid w:val="005A2689"/>
    <w:rsid w:val="005A2EE5"/>
    <w:rsid w:val="005A6AC7"/>
    <w:rsid w:val="005D2CF8"/>
    <w:rsid w:val="005E3AF3"/>
    <w:rsid w:val="005E7A10"/>
    <w:rsid w:val="005E7AD6"/>
    <w:rsid w:val="005F7FB2"/>
    <w:rsid w:val="00600063"/>
    <w:rsid w:val="00604A6C"/>
    <w:rsid w:val="00604BFD"/>
    <w:rsid w:val="00606BC3"/>
    <w:rsid w:val="00614895"/>
    <w:rsid w:val="00621A69"/>
    <w:rsid w:val="006231A7"/>
    <w:rsid w:val="00630056"/>
    <w:rsid w:val="00632AB0"/>
    <w:rsid w:val="0063485F"/>
    <w:rsid w:val="00634AC9"/>
    <w:rsid w:val="00636D10"/>
    <w:rsid w:val="006418D0"/>
    <w:rsid w:val="006448E8"/>
    <w:rsid w:val="00644956"/>
    <w:rsid w:val="00651968"/>
    <w:rsid w:val="00660FC9"/>
    <w:rsid w:val="006675F3"/>
    <w:rsid w:val="00674792"/>
    <w:rsid w:val="00674AE5"/>
    <w:rsid w:val="0067755A"/>
    <w:rsid w:val="0068172A"/>
    <w:rsid w:val="00683CDF"/>
    <w:rsid w:val="00685196"/>
    <w:rsid w:val="00693FEA"/>
    <w:rsid w:val="00694067"/>
    <w:rsid w:val="006A0565"/>
    <w:rsid w:val="006B64D1"/>
    <w:rsid w:val="006C690E"/>
    <w:rsid w:val="006E0A8C"/>
    <w:rsid w:val="006E6CA7"/>
    <w:rsid w:val="007034D1"/>
    <w:rsid w:val="007125B7"/>
    <w:rsid w:val="00714C02"/>
    <w:rsid w:val="0073356D"/>
    <w:rsid w:val="00736794"/>
    <w:rsid w:val="00747DF9"/>
    <w:rsid w:val="00756BCF"/>
    <w:rsid w:val="0076159C"/>
    <w:rsid w:val="00764D55"/>
    <w:rsid w:val="0077356D"/>
    <w:rsid w:val="007820FB"/>
    <w:rsid w:val="00785F96"/>
    <w:rsid w:val="007B2804"/>
    <w:rsid w:val="007E07F2"/>
    <w:rsid w:val="007E3E95"/>
    <w:rsid w:val="00803C32"/>
    <w:rsid w:val="008108CE"/>
    <w:rsid w:val="00812497"/>
    <w:rsid w:val="00824ECD"/>
    <w:rsid w:val="00827A4D"/>
    <w:rsid w:val="00830C39"/>
    <w:rsid w:val="00833D4F"/>
    <w:rsid w:val="0083404A"/>
    <w:rsid w:val="00837B71"/>
    <w:rsid w:val="00851FEC"/>
    <w:rsid w:val="00857A75"/>
    <w:rsid w:val="0086418F"/>
    <w:rsid w:val="00897529"/>
    <w:rsid w:val="008A4D38"/>
    <w:rsid w:val="008C5C72"/>
    <w:rsid w:val="008E09E5"/>
    <w:rsid w:val="008E5BEA"/>
    <w:rsid w:val="00900598"/>
    <w:rsid w:val="00906902"/>
    <w:rsid w:val="0091034E"/>
    <w:rsid w:val="00924C45"/>
    <w:rsid w:val="0093147A"/>
    <w:rsid w:val="0094352E"/>
    <w:rsid w:val="00944DEF"/>
    <w:rsid w:val="00945578"/>
    <w:rsid w:val="00966C46"/>
    <w:rsid w:val="00970E2C"/>
    <w:rsid w:val="00981C42"/>
    <w:rsid w:val="009A0331"/>
    <w:rsid w:val="009B005C"/>
    <w:rsid w:val="009B2177"/>
    <w:rsid w:val="009B5410"/>
    <w:rsid w:val="009F2BAA"/>
    <w:rsid w:val="00A136D8"/>
    <w:rsid w:val="00A15BAF"/>
    <w:rsid w:val="00A2153B"/>
    <w:rsid w:val="00A217F9"/>
    <w:rsid w:val="00A23E89"/>
    <w:rsid w:val="00A24D0D"/>
    <w:rsid w:val="00A64DC2"/>
    <w:rsid w:val="00A859BF"/>
    <w:rsid w:val="00A931D2"/>
    <w:rsid w:val="00A9742B"/>
    <w:rsid w:val="00AB0338"/>
    <w:rsid w:val="00AB5B95"/>
    <w:rsid w:val="00AC0731"/>
    <w:rsid w:val="00AE2052"/>
    <w:rsid w:val="00AE2993"/>
    <w:rsid w:val="00AE539F"/>
    <w:rsid w:val="00B150D5"/>
    <w:rsid w:val="00B36615"/>
    <w:rsid w:val="00B462EF"/>
    <w:rsid w:val="00B46AF6"/>
    <w:rsid w:val="00B60D6B"/>
    <w:rsid w:val="00B627D1"/>
    <w:rsid w:val="00B6661C"/>
    <w:rsid w:val="00B66C15"/>
    <w:rsid w:val="00B848DB"/>
    <w:rsid w:val="00B930E2"/>
    <w:rsid w:val="00B97B71"/>
    <w:rsid w:val="00B97BB8"/>
    <w:rsid w:val="00BC277D"/>
    <w:rsid w:val="00BC6845"/>
    <w:rsid w:val="00BC7ED5"/>
    <w:rsid w:val="00BD02C9"/>
    <w:rsid w:val="00BD2C09"/>
    <w:rsid w:val="00BD4414"/>
    <w:rsid w:val="00BD679D"/>
    <w:rsid w:val="00BE2282"/>
    <w:rsid w:val="00BE25AF"/>
    <w:rsid w:val="00BE4584"/>
    <w:rsid w:val="00BF7A90"/>
    <w:rsid w:val="00C162DE"/>
    <w:rsid w:val="00C31E35"/>
    <w:rsid w:val="00C34B1A"/>
    <w:rsid w:val="00C436F4"/>
    <w:rsid w:val="00C46037"/>
    <w:rsid w:val="00C51A83"/>
    <w:rsid w:val="00C52576"/>
    <w:rsid w:val="00C77BDD"/>
    <w:rsid w:val="00C77F54"/>
    <w:rsid w:val="00C81D0E"/>
    <w:rsid w:val="00C83A8B"/>
    <w:rsid w:val="00C92DE8"/>
    <w:rsid w:val="00C979AE"/>
    <w:rsid w:val="00CA2B2C"/>
    <w:rsid w:val="00CB3946"/>
    <w:rsid w:val="00CC1871"/>
    <w:rsid w:val="00CC355C"/>
    <w:rsid w:val="00CE5471"/>
    <w:rsid w:val="00CF6F88"/>
    <w:rsid w:val="00D24A74"/>
    <w:rsid w:val="00D25244"/>
    <w:rsid w:val="00D3065C"/>
    <w:rsid w:val="00D30E68"/>
    <w:rsid w:val="00D33A8C"/>
    <w:rsid w:val="00D52D33"/>
    <w:rsid w:val="00D61EE0"/>
    <w:rsid w:val="00DA7DE7"/>
    <w:rsid w:val="00DE4D58"/>
    <w:rsid w:val="00DF3BF0"/>
    <w:rsid w:val="00E04D9A"/>
    <w:rsid w:val="00E074D2"/>
    <w:rsid w:val="00E22BBA"/>
    <w:rsid w:val="00E33A72"/>
    <w:rsid w:val="00E3792D"/>
    <w:rsid w:val="00E40EA1"/>
    <w:rsid w:val="00E72896"/>
    <w:rsid w:val="00EA78C8"/>
    <w:rsid w:val="00EB286F"/>
    <w:rsid w:val="00EB4789"/>
    <w:rsid w:val="00EC04C9"/>
    <w:rsid w:val="00EC09EF"/>
    <w:rsid w:val="00ED74CE"/>
    <w:rsid w:val="00EE1869"/>
    <w:rsid w:val="00EE5100"/>
    <w:rsid w:val="00EE75C3"/>
    <w:rsid w:val="00EF6E16"/>
    <w:rsid w:val="00F15370"/>
    <w:rsid w:val="00F174A9"/>
    <w:rsid w:val="00F33D4A"/>
    <w:rsid w:val="00F34093"/>
    <w:rsid w:val="00F37E12"/>
    <w:rsid w:val="00F41B9E"/>
    <w:rsid w:val="00F44687"/>
    <w:rsid w:val="00F47CA9"/>
    <w:rsid w:val="00F76BA0"/>
    <w:rsid w:val="00F9007E"/>
    <w:rsid w:val="00FA4A8E"/>
    <w:rsid w:val="00FA4CD4"/>
    <w:rsid w:val="00FB4E54"/>
    <w:rsid w:val="00FC0546"/>
    <w:rsid w:val="00FC31FB"/>
    <w:rsid w:val="00FD2EA0"/>
    <w:rsid w:val="00FE0068"/>
    <w:rsid w:val="00FF4F41"/>
    <w:rsid w:val="00FF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B97"/>
    <w:pPr>
      <w:spacing w:after="160" w:line="259" w:lineRule="auto"/>
    </w:pPr>
    <w:rPr>
      <w:kern w:val="2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24A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24A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1885</TotalTime>
  <Pages>1</Pages>
  <Words>345</Words>
  <Characters>1972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Lara</cp:lastModifiedBy>
  <cp:revision>29</cp:revision>
  <cp:lastPrinted>2025-11-06T11:46:00Z</cp:lastPrinted>
  <dcterms:created xsi:type="dcterms:W3CDTF">2025-11-07T11:37:00Z</dcterms:created>
  <dcterms:modified xsi:type="dcterms:W3CDTF">2025-12-17T17:04:00Z</dcterms:modified>
</cp:coreProperties>
</file>