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70A" w:rsidRDefault="0000370A" w:rsidP="00433290">
      <w:pPr>
        <w:pStyle w:val="Heading2"/>
        <w:rPr>
          <w:rFonts w:ascii="Calibri" w:hAnsi="Calibri" w:cs="Calibri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.35pt;margin-top:.3pt;width:118.2pt;height:75.75pt;z-index:251658240;visibility:visible">
            <v:imagedata r:id="rId4" o:title=""/>
            <w10:wrap type="square"/>
          </v:shape>
        </w:pict>
      </w:r>
    </w:p>
    <w:p w:rsidR="0000370A" w:rsidRDefault="0000370A" w:rsidP="006A1224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F.I.B. COMITATO REGIONE EMILIA ROMAGNA                                                                         </w:t>
      </w:r>
      <w:r w:rsidRPr="00DA51F6">
        <w:rPr>
          <w:rFonts w:ascii="Calibri" w:hAnsi="Calibri" w:cs="Calibri"/>
          <w:b/>
          <w:bCs/>
        </w:rPr>
        <w:t xml:space="preserve">aggiornamento: </w:t>
      </w:r>
      <w:r w:rsidRPr="00DA51F6">
        <w:rPr>
          <w:rFonts w:ascii="Calibri" w:hAnsi="Calibri" w:cs="Calibri"/>
          <w:b/>
          <w:bCs/>
        </w:rPr>
        <w:fldChar w:fldCharType="begin"/>
      </w:r>
      <w:r w:rsidRPr="00DA51F6">
        <w:rPr>
          <w:rFonts w:ascii="Calibri" w:hAnsi="Calibri" w:cs="Calibri"/>
          <w:b/>
          <w:bCs/>
        </w:rPr>
        <w:instrText xml:space="preserve"> TIME \@ "dd/MM/yyyy" </w:instrText>
      </w:r>
      <w:r w:rsidRPr="00DA51F6"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  <w:noProof/>
        </w:rPr>
        <w:t>06/08/2025</w:t>
      </w:r>
      <w:r w:rsidRPr="00DA51F6">
        <w:rPr>
          <w:rFonts w:ascii="Calibri" w:hAnsi="Calibri" w:cs="Calibri"/>
          <w:b/>
          <w:bCs/>
        </w:rPr>
        <w:fldChar w:fldCharType="end"/>
      </w:r>
    </w:p>
    <w:p w:rsidR="0000370A" w:rsidRDefault="0000370A" w:rsidP="006A1224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2025</w:t>
      </w:r>
    </w:p>
    <w:p w:rsidR="0000370A" w:rsidRDefault="0000370A" w:rsidP="006A1224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SETTEMBRE</w:t>
      </w:r>
    </w:p>
    <w:tbl>
      <w:tblPr>
        <w:tblW w:w="1429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422"/>
        <w:gridCol w:w="712"/>
        <w:gridCol w:w="1701"/>
        <w:gridCol w:w="1671"/>
      </w:tblGrid>
      <w:tr w:rsidR="0000370A" w:rsidTr="00FC40F1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00370A" w:rsidRDefault="0000370A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FC565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01/09- 05/09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Quattro Ville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2° Mem. Abbruciati- 4° Tr. Bar Vil.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Ter.16abc/bbb16ccc</w:t>
            </w:r>
          </w:p>
          <w:p w:rsidR="0000370A" w:rsidRDefault="0000370A" w:rsidP="00C51B4B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51B4B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008/081/25MR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Paradisi   D.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01/09-12/09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6E3E5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E3E5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Quartiere  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4°  Memorial 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008/082/25PC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FC40F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Gioia   M.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06/09/25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6E3E5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E3E5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 Torre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5° Trofeo  Arci  Taverna in Rosa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BC416E" w:rsidRDefault="0000370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FEMM.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6056EC">
            <w:pPr>
              <w:jc w:val="center"/>
            </w:pPr>
            <w:r w:rsidRPr="00060FD2">
              <w:rPr>
                <w:rFonts w:ascii="Arial Narrow" w:hAnsi="Arial Narrow" w:cs="Calibri"/>
                <w:lang w:eastAsia="it-IT"/>
              </w:rPr>
              <w:t>0FED/2025/R</w:t>
            </w:r>
            <w:r>
              <w:rPr>
                <w:rFonts w:ascii="Arial Narrow" w:hAnsi="Arial Narrow" w:cs="Calibri"/>
                <w:lang w:eastAsia="it-IT"/>
              </w:rPr>
              <w:t>F170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Serafini    S.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07/09/25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6E3E5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6E3E5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 Torre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1° Trofeo del Diamante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BC416E" w:rsidRDefault="0000370A" w:rsidP="00BC416E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FEMM.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6056EC">
            <w:pPr>
              <w:jc w:val="center"/>
            </w:pPr>
            <w:r>
              <w:rPr>
                <w:rFonts w:ascii="Arial Narrow" w:hAnsi="Arial Narrow" w:cs="Calibri"/>
                <w:lang w:eastAsia="it-IT"/>
              </w:rPr>
              <w:t>0FED/2025/RF</w:t>
            </w:r>
            <w:r w:rsidRPr="00060FD2">
              <w:rPr>
                <w:rFonts w:ascii="Arial Narrow" w:hAnsi="Arial Narrow" w:cs="Calibri"/>
                <w:lang w:eastAsia="it-IT"/>
              </w:rPr>
              <w:t>1</w:t>
            </w:r>
            <w:r>
              <w:rPr>
                <w:rFonts w:ascii="Arial Narrow" w:hAnsi="Arial Narrow" w:cs="Calibri"/>
                <w:lang w:eastAsia="it-IT"/>
              </w:rPr>
              <w:t>71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Antolini    R.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07/09/25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Audace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4° Memorial  Claudio  Nizzoli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BC416E" w:rsidRDefault="0000370A" w:rsidP="00E4527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Sep.3^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6056E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0FED/2025/RS149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Giovannini   C.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06-07/09/25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79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CAMPIONATI  ITALIANI  GIOVANILI  M/F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- MOLISE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F7337B" w:rsidRDefault="0000370A" w:rsidP="00E4527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RPr="004312D7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08/09-12/09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La Torre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 xml:space="preserve">3°  </w:t>
            </w:r>
            <w:r w:rsidRPr="004312D7">
              <w:rPr>
                <w:rFonts w:ascii="Arial Narrow" w:hAnsi="Arial Narrow" w:cs="Calibri"/>
                <w:kern w:val="2"/>
                <w:lang w:eastAsia="it-IT"/>
              </w:rPr>
              <w:t>Trofeo degli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312D7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</w:rPr>
              <w:t>008/</w:t>
            </w:r>
            <w:r>
              <w:rPr>
                <w:rFonts w:ascii="Arial Narrow" w:hAnsi="Arial Narrow" w:cs="Calibri"/>
                <w:kern w:val="2"/>
                <w:lang w:eastAsia="it-IT"/>
              </w:rPr>
              <w:t>0</w:t>
            </w:r>
            <w:r w:rsidRPr="004312D7">
              <w:rPr>
                <w:rFonts w:ascii="Arial Narrow" w:hAnsi="Arial Narrow" w:cs="Calibri"/>
                <w:kern w:val="2"/>
                <w:lang w:eastAsia="it-IT"/>
              </w:rPr>
              <w:t>98/25MR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Stefanini    D.</w:t>
            </w:r>
          </w:p>
        </w:tc>
      </w:tr>
      <w:tr w:rsidR="0000370A" w:rsidRPr="004312D7" w:rsidTr="00E5283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Pr="002A1FD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134045">
              <w:rPr>
                <w:rFonts w:ascii="Arial Narrow" w:hAnsi="Arial Narrow" w:cs="Calibri"/>
                <w:color w:val="FF0000"/>
                <w:kern w:val="2"/>
                <w:lang w:eastAsia="it-IT"/>
              </w:rPr>
              <w:t>08/09-12/09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2A1FD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2A1FD4">
              <w:rPr>
                <w:rFonts w:ascii="Arial Narrow" w:hAnsi="Arial Narrow" w:cs="Calibri"/>
                <w:color w:val="FF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Città di Forlì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Per Ricordare i Nostri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9092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E90924">
              <w:rPr>
                <w:rFonts w:ascii="Arial Narrow" w:hAnsi="Arial Narrow" w:cs="Calibri"/>
                <w:kern w:val="2"/>
                <w:lang w:eastAsia="it-IT"/>
              </w:rPr>
              <w:t>008/086/25RO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2A1FD4" w:rsidRDefault="0000370A" w:rsidP="00E52838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Palmi     P.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San 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G.P.  Arci  San  Lazzaro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5669E6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669E6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F7337B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008/084/25BF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08/09-19/09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Valtrebbia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2° G. P.  Faseco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EE722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F7337B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008/085/25PC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Giulivi    G.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13/09/25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14/09/25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Pr="002A1FD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2A1FD4">
              <w:rPr>
                <w:rFonts w:ascii="Arial Narrow" w:hAnsi="Arial Narrow" w:cs="Calibri"/>
                <w:color w:val="FF0000"/>
                <w:kern w:val="2"/>
                <w:lang w:eastAsia="it-IT"/>
              </w:rPr>
              <w:t>15/09-19/09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2A1FD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2A1FD4">
              <w:rPr>
                <w:rFonts w:ascii="Arial Narrow" w:hAnsi="Arial Narrow" w:cs="Calibri"/>
                <w:color w:val="FF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E33121">
        <w:trPr>
          <w:trHeight w:hRule="exact" w:val="60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15/09-26/09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3°  Memorial  Boni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2102ED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102ED">
              <w:rPr>
                <w:rFonts w:ascii="Arial Narrow" w:hAnsi="Arial Narrow" w:cs="Calibri"/>
                <w:kern w:val="2"/>
                <w:lang w:eastAsia="it-IT"/>
              </w:rPr>
              <w:t>Cop.</w:t>
            </w:r>
          </w:p>
          <w:p w:rsidR="0000370A" w:rsidRPr="002102ED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102ED">
              <w:rPr>
                <w:rFonts w:ascii="Arial Narrow" w:hAnsi="Arial Narrow" w:cs="Calibri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2102ED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102ED">
              <w:rPr>
                <w:rFonts w:ascii="Arial Narrow" w:hAnsi="Arial Narrow" w:cs="Calibri"/>
                <w:kern w:val="2"/>
                <w:lang w:eastAsia="it-IT"/>
              </w:rPr>
              <w:t>16</w:t>
            </w:r>
          </w:p>
          <w:p w:rsidR="0000370A" w:rsidRPr="002102ED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102ED">
              <w:rPr>
                <w:rFonts w:ascii="Arial Narrow" w:hAnsi="Arial Narrow" w:cs="Calibri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2102ED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102ED">
              <w:rPr>
                <w:rFonts w:ascii="Arial Narrow" w:hAnsi="Arial Narrow" w:cs="Calibri"/>
                <w:kern w:val="2"/>
                <w:lang w:eastAsia="it-IT"/>
              </w:rPr>
              <w:t>B</w:t>
            </w:r>
          </w:p>
          <w:p w:rsidR="0000370A" w:rsidRPr="002102ED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102ED">
              <w:rPr>
                <w:rFonts w:ascii="Arial Narrow" w:hAnsi="Arial Narrow" w:cs="Calibri"/>
                <w:kern w:val="2"/>
                <w:lang w:eastAsia="it-IT"/>
              </w:rPr>
              <w:t>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EE7229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F7337B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E3312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008/087/25MR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Paradisi    D.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540526"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15/09-02/10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5446EA">
              <w:rPr>
                <w:rFonts w:ascii="Arial Narrow" w:hAnsi="Arial Narrow" w:cs="Calibri"/>
                <w:color w:val="000000"/>
                <w:kern w:val="2"/>
                <w:lang w:eastAsia="it-IT"/>
              </w:rPr>
              <w:t>Old  Facsal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G.P.  Carlo  Fortunati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F7337B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008/088/25PC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470C4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Benzoni    G.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18/09-21/09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8D6D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GI/DO</w:t>
            </w:r>
          </w:p>
        </w:tc>
        <w:tc>
          <w:tcPr>
            <w:tcW w:w="836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CAMPIONATO  DEL  MONDO  PETANQUE  -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Galappatoio di Villa Borghese -</w:t>
            </w: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ROMA -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F7337B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Pr="005669E6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669E6">
              <w:rPr>
                <w:rFonts w:ascii="Arial Narrow" w:hAnsi="Arial Narrow" w:cs="Calibri"/>
                <w:kern w:val="2"/>
                <w:lang w:eastAsia="it-IT"/>
              </w:rPr>
              <w:t>19-20/09/25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5669E6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669E6">
              <w:rPr>
                <w:rFonts w:ascii="Arial Narrow" w:hAnsi="Arial Narrow" w:cs="Calibri"/>
                <w:kern w:val="2"/>
                <w:lang w:eastAsia="it-IT"/>
              </w:rPr>
              <w:t>VE/SA</w:t>
            </w:r>
          </w:p>
        </w:tc>
        <w:tc>
          <w:tcPr>
            <w:tcW w:w="836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5669E6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5669E6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FINALI CAMPIONATI ITALIANI BEACH BOCCE  - Galappatoio di Villa Borghese - ROMA -</w:t>
            </w:r>
            <w:bookmarkStart w:id="0" w:name="_GoBack"/>
            <w:bookmarkEnd w:id="0"/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D0490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20-21/09/25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D0490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SA/DO</w:t>
            </w:r>
          </w:p>
        </w:tc>
        <w:tc>
          <w:tcPr>
            <w:tcW w:w="836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D0490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CAMPIONATI ITALIANI  B-C   M/F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– Soc. Lainatese - MILANO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21/09/25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565390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22/09-27/09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Pol. 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2A1FD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2A1FD4">
              <w:rPr>
                <w:rFonts w:ascii="Arial Narrow" w:hAnsi="Arial Narrow" w:cs="Calibri"/>
                <w:kern w:val="2"/>
                <w:lang w:eastAsia="it-IT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4D5B8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+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008/089/25RO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Della  Chiara  M.</w:t>
            </w:r>
          </w:p>
        </w:tc>
      </w:tr>
      <w:tr w:rsidR="0000370A" w:rsidRPr="00124549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22/09-27/09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Benassi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6^ Tr. Augusta</w:t>
            </w:r>
            <w:r w:rsidRPr="00124549">
              <w:rPr>
                <w:rFonts w:ascii="Arial Narrow" w:hAnsi="Arial Narrow" w:cs="Calibri"/>
                <w:kern w:val="2"/>
                <w:lang w:eastAsia="it-IT"/>
              </w:rPr>
              <w:t xml:space="preserve"> e Ubaldo Corradin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C181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C1819">
              <w:rPr>
                <w:rFonts w:ascii="Arial Narrow" w:hAnsi="Arial Narrow" w:cs="Calibri"/>
                <w:kern w:val="2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(+)</w:t>
            </w:r>
            <w:r>
              <w:rPr>
                <w:rFonts w:ascii="Arial Narrow" w:hAnsi="Arial Narrow" w:cs="Calibri"/>
                <w:b/>
                <w:bCs/>
                <w:kern w:val="2"/>
                <w:lang w:eastAsia="it-IT"/>
              </w:rPr>
              <w:t>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</w:rPr>
              <w:t>008/097/25BF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124549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>
              <w:rPr>
                <w:rFonts w:ascii="Arial Narrow" w:hAnsi="Arial Narrow" w:cs="Calibri"/>
                <w:kern w:val="2"/>
                <w:lang w:eastAsia="it-IT"/>
              </w:rPr>
              <w:t>Simonini    E.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27-28 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SA/DO</w:t>
            </w:r>
          </w:p>
        </w:tc>
        <w:tc>
          <w:tcPr>
            <w:tcW w:w="836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MASTER  DEI  CAMPIONI  M / F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– Soc. Olsaretti - FROSINONE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27-28/09/25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79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CAMPIONATI DI SOCIETA’  1^2^3^ CAT.  MASCHILE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 xml:space="preserve"> – Soc. Pian di Massiano - PERUGIA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Pr="005669E6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669E6">
              <w:rPr>
                <w:rFonts w:ascii="Arial Narrow" w:hAnsi="Arial Narrow" w:cs="Calibri"/>
                <w:kern w:val="2"/>
                <w:lang w:eastAsia="it-IT"/>
              </w:rPr>
              <w:t>28/09/25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5669E6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</w:rPr>
            </w:pPr>
            <w:r w:rsidRPr="005669E6">
              <w:rPr>
                <w:rFonts w:ascii="Arial Narrow" w:hAnsi="Arial Narrow" w:cs="Calibri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FD5414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FF"/>
                <w:kern w:val="2"/>
                <w:lang w:eastAsia="it-IT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FF"/>
                <w:kern w:val="2"/>
                <w:lang w:eastAsia="it-IT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C0612D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FF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00370A" w:rsidRPr="007B1614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29/09-03/10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FD541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4° Mem. Paola Mogavero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7B1614"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008/092/25BF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Pr="007B16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Lorenzini   D.</w:t>
            </w:r>
          </w:p>
        </w:tc>
      </w:tr>
      <w:tr w:rsidR="0000370A" w:rsidTr="00FC40F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70A" w:rsidRDefault="0000370A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29/09- 10/10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FD541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 w:rsidRPr="00134045"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G.P.  COOP  San  Martino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Pr="00FD5414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008/090/25PC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370A" w:rsidRDefault="0000370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Gioia    M.</w:t>
            </w:r>
          </w:p>
        </w:tc>
      </w:tr>
    </w:tbl>
    <w:p w:rsidR="0000370A" w:rsidRPr="00944CA1" w:rsidRDefault="0000370A">
      <w:pPr>
        <w:rPr>
          <w:b/>
          <w:bCs/>
        </w:rPr>
      </w:pPr>
      <w:r w:rsidRPr="00565390">
        <w:rPr>
          <w:b/>
          <w:bCs/>
        </w:rPr>
        <w:t xml:space="preserve">                                                                           </w:t>
      </w:r>
      <w:r>
        <w:rPr>
          <w:b/>
          <w:bCs/>
        </w:rPr>
        <w:t xml:space="preserve">F: femminile--- </w:t>
      </w:r>
      <w:r w:rsidRPr="00565390">
        <w:rPr>
          <w:b/>
          <w:bCs/>
        </w:rPr>
        <w:t>(+)  finali al sabato ----  (!)  finali al giovedì</w:t>
      </w:r>
      <w:r w:rsidRPr="00A6709A">
        <w:rPr>
          <w:b/>
          <w:bCs/>
        </w:rPr>
        <w:t xml:space="preserve">                             </w:t>
      </w:r>
    </w:p>
    <w:sectPr w:rsidR="0000370A" w:rsidRPr="00944CA1" w:rsidSect="002A1FD4">
      <w:pgSz w:w="16838" w:h="11906" w:orient="landscape"/>
      <w:pgMar w:top="454" w:right="720" w:bottom="454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A1224"/>
    <w:rsid w:val="0000370A"/>
    <w:rsid w:val="0001765C"/>
    <w:rsid w:val="00035A0F"/>
    <w:rsid w:val="000365F8"/>
    <w:rsid w:val="00044E33"/>
    <w:rsid w:val="00056027"/>
    <w:rsid w:val="00060FD2"/>
    <w:rsid w:val="00067B31"/>
    <w:rsid w:val="000724F8"/>
    <w:rsid w:val="00073DBC"/>
    <w:rsid w:val="00092E1C"/>
    <w:rsid w:val="00093702"/>
    <w:rsid w:val="000A24E4"/>
    <w:rsid w:val="000B00DC"/>
    <w:rsid w:val="000D4C4A"/>
    <w:rsid w:val="000E3874"/>
    <w:rsid w:val="000F3E64"/>
    <w:rsid w:val="00101AE0"/>
    <w:rsid w:val="00102077"/>
    <w:rsid w:val="00104BB8"/>
    <w:rsid w:val="00107EF0"/>
    <w:rsid w:val="00114376"/>
    <w:rsid w:val="00124549"/>
    <w:rsid w:val="0012599B"/>
    <w:rsid w:val="00134045"/>
    <w:rsid w:val="001362B6"/>
    <w:rsid w:val="00161A4E"/>
    <w:rsid w:val="0018229B"/>
    <w:rsid w:val="0019752B"/>
    <w:rsid w:val="001978F7"/>
    <w:rsid w:val="001B14D7"/>
    <w:rsid w:val="001B2423"/>
    <w:rsid w:val="001B4529"/>
    <w:rsid w:val="001C1819"/>
    <w:rsid w:val="001C6F65"/>
    <w:rsid w:val="001C727E"/>
    <w:rsid w:val="00202161"/>
    <w:rsid w:val="002102ED"/>
    <w:rsid w:val="00211EA9"/>
    <w:rsid w:val="00214EE1"/>
    <w:rsid w:val="00231F88"/>
    <w:rsid w:val="00234A4B"/>
    <w:rsid w:val="0024684E"/>
    <w:rsid w:val="002477C1"/>
    <w:rsid w:val="00250C58"/>
    <w:rsid w:val="002651AA"/>
    <w:rsid w:val="00271887"/>
    <w:rsid w:val="00276C37"/>
    <w:rsid w:val="00294D91"/>
    <w:rsid w:val="002A1FD4"/>
    <w:rsid w:val="002A2A51"/>
    <w:rsid w:val="002D6C1C"/>
    <w:rsid w:val="002E0E8A"/>
    <w:rsid w:val="002E2B0F"/>
    <w:rsid w:val="002E39AB"/>
    <w:rsid w:val="002E61EC"/>
    <w:rsid w:val="002F3652"/>
    <w:rsid w:val="00316498"/>
    <w:rsid w:val="00322091"/>
    <w:rsid w:val="003239FB"/>
    <w:rsid w:val="00333091"/>
    <w:rsid w:val="003A194F"/>
    <w:rsid w:val="003B0BAB"/>
    <w:rsid w:val="003B7F60"/>
    <w:rsid w:val="003D2C17"/>
    <w:rsid w:val="003E0395"/>
    <w:rsid w:val="003F4F2A"/>
    <w:rsid w:val="00402844"/>
    <w:rsid w:val="00402B04"/>
    <w:rsid w:val="004077A7"/>
    <w:rsid w:val="004312D7"/>
    <w:rsid w:val="00433290"/>
    <w:rsid w:val="00440B66"/>
    <w:rsid w:val="0044667C"/>
    <w:rsid w:val="00462652"/>
    <w:rsid w:val="004642F2"/>
    <w:rsid w:val="00470C43"/>
    <w:rsid w:val="00485C8C"/>
    <w:rsid w:val="00492011"/>
    <w:rsid w:val="004A560B"/>
    <w:rsid w:val="004A5CB2"/>
    <w:rsid w:val="004B3190"/>
    <w:rsid w:val="004C09E4"/>
    <w:rsid w:val="004D2E19"/>
    <w:rsid w:val="004D33FF"/>
    <w:rsid w:val="004D5037"/>
    <w:rsid w:val="004D5B8A"/>
    <w:rsid w:val="004E03B6"/>
    <w:rsid w:val="004E4A61"/>
    <w:rsid w:val="004F088D"/>
    <w:rsid w:val="00507B5F"/>
    <w:rsid w:val="005137F8"/>
    <w:rsid w:val="00535F78"/>
    <w:rsid w:val="00540526"/>
    <w:rsid w:val="005424B4"/>
    <w:rsid w:val="005446EA"/>
    <w:rsid w:val="0054523A"/>
    <w:rsid w:val="00547607"/>
    <w:rsid w:val="00555AF2"/>
    <w:rsid w:val="005605F2"/>
    <w:rsid w:val="005631BF"/>
    <w:rsid w:val="00565390"/>
    <w:rsid w:val="005669E6"/>
    <w:rsid w:val="005716D0"/>
    <w:rsid w:val="00581C68"/>
    <w:rsid w:val="005A45D8"/>
    <w:rsid w:val="005A7E92"/>
    <w:rsid w:val="005B59CE"/>
    <w:rsid w:val="005C79BF"/>
    <w:rsid w:val="005D135D"/>
    <w:rsid w:val="005E1533"/>
    <w:rsid w:val="005E3B9A"/>
    <w:rsid w:val="005F6F37"/>
    <w:rsid w:val="005F7B8D"/>
    <w:rsid w:val="006056EC"/>
    <w:rsid w:val="00615405"/>
    <w:rsid w:val="006238D5"/>
    <w:rsid w:val="0063485F"/>
    <w:rsid w:val="00634BC3"/>
    <w:rsid w:val="006459C5"/>
    <w:rsid w:val="00647568"/>
    <w:rsid w:val="00663DD5"/>
    <w:rsid w:val="00671F6B"/>
    <w:rsid w:val="006776D6"/>
    <w:rsid w:val="0068387D"/>
    <w:rsid w:val="006870C2"/>
    <w:rsid w:val="006871CA"/>
    <w:rsid w:val="00692442"/>
    <w:rsid w:val="006A1224"/>
    <w:rsid w:val="006A5CB7"/>
    <w:rsid w:val="006A7130"/>
    <w:rsid w:val="006C61A6"/>
    <w:rsid w:val="006D00DB"/>
    <w:rsid w:val="006D3F2A"/>
    <w:rsid w:val="006D64A6"/>
    <w:rsid w:val="006E3E5A"/>
    <w:rsid w:val="00706AE7"/>
    <w:rsid w:val="00714C02"/>
    <w:rsid w:val="00737420"/>
    <w:rsid w:val="00745388"/>
    <w:rsid w:val="00745F74"/>
    <w:rsid w:val="00762410"/>
    <w:rsid w:val="00765214"/>
    <w:rsid w:val="00777C3A"/>
    <w:rsid w:val="00780DFF"/>
    <w:rsid w:val="00792718"/>
    <w:rsid w:val="007A22FA"/>
    <w:rsid w:val="007B1614"/>
    <w:rsid w:val="007B48FB"/>
    <w:rsid w:val="007B4994"/>
    <w:rsid w:val="007C0140"/>
    <w:rsid w:val="007E28EF"/>
    <w:rsid w:val="007E3E95"/>
    <w:rsid w:val="007E596F"/>
    <w:rsid w:val="007F452F"/>
    <w:rsid w:val="00831D13"/>
    <w:rsid w:val="00841552"/>
    <w:rsid w:val="008542AC"/>
    <w:rsid w:val="00870C81"/>
    <w:rsid w:val="00884E86"/>
    <w:rsid w:val="008C3304"/>
    <w:rsid w:val="008C363B"/>
    <w:rsid w:val="008D6DC6"/>
    <w:rsid w:val="008E28C7"/>
    <w:rsid w:val="008F429D"/>
    <w:rsid w:val="009029AC"/>
    <w:rsid w:val="0091622B"/>
    <w:rsid w:val="009301B6"/>
    <w:rsid w:val="009318FE"/>
    <w:rsid w:val="00934FBC"/>
    <w:rsid w:val="00941E9E"/>
    <w:rsid w:val="00944CA1"/>
    <w:rsid w:val="00971393"/>
    <w:rsid w:val="00982D95"/>
    <w:rsid w:val="009B406B"/>
    <w:rsid w:val="009B576F"/>
    <w:rsid w:val="009B6C08"/>
    <w:rsid w:val="009F3105"/>
    <w:rsid w:val="009F3747"/>
    <w:rsid w:val="00A02B30"/>
    <w:rsid w:val="00A13A6E"/>
    <w:rsid w:val="00A23AC4"/>
    <w:rsid w:val="00A26422"/>
    <w:rsid w:val="00A6709A"/>
    <w:rsid w:val="00A72757"/>
    <w:rsid w:val="00A81B6D"/>
    <w:rsid w:val="00AA7D7E"/>
    <w:rsid w:val="00AB098E"/>
    <w:rsid w:val="00AC4CB7"/>
    <w:rsid w:val="00AE6E60"/>
    <w:rsid w:val="00B06DC0"/>
    <w:rsid w:val="00B25283"/>
    <w:rsid w:val="00B32B03"/>
    <w:rsid w:val="00B50126"/>
    <w:rsid w:val="00B6764E"/>
    <w:rsid w:val="00B740AD"/>
    <w:rsid w:val="00B80747"/>
    <w:rsid w:val="00B84806"/>
    <w:rsid w:val="00BA0A32"/>
    <w:rsid w:val="00BC0288"/>
    <w:rsid w:val="00BC0DFF"/>
    <w:rsid w:val="00BC329C"/>
    <w:rsid w:val="00BC416E"/>
    <w:rsid w:val="00BF2D45"/>
    <w:rsid w:val="00BF7DD3"/>
    <w:rsid w:val="00BF7F14"/>
    <w:rsid w:val="00C0612D"/>
    <w:rsid w:val="00C06E18"/>
    <w:rsid w:val="00C20626"/>
    <w:rsid w:val="00C22986"/>
    <w:rsid w:val="00C22AA7"/>
    <w:rsid w:val="00C24730"/>
    <w:rsid w:val="00C51B4B"/>
    <w:rsid w:val="00C627DF"/>
    <w:rsid w:val="00C64F33"/>
    <w:rsid w:val="00C810AF"/>
    <w:rsid w:val="00CA3C79"/>
    <w:rsid w:val="00CA7A1D"/>
    <w:rsid w:val="00CD612F"/>
    <w:rsid w:val="00CE3910"/>
    <w:rsid w:val="00CE45B3"/>
    <w:rsid w:val="00CE7239"/>
    <w:rsid w:val="00D0484D"/>
    <w:rsid w:val="00D04903"/>
    <w:rsid w:val="00D12320"/>
    <w:rsid w:val="00D16EB4"/>
    <w:rsid w:val="00D2394B"/>
    <w:rsid w:val="00D318BF"/>
    <w:rsid w:val="00D35468"/>
    <w:rsid w:val="00D44FBB"/>
    <w:rsid w:val="00D53396"/>
    <w:rsid w:val="00D55BEE"/>
    <w:rsid w:val="00D67711"/>
    <w:rsid w:val="00D71AFD"/>
    <w:rsid w:val="00D83AA4"/>
    <w:rsid w:val="00D853BC"/>
    <w:rsid w:val="00D941F8"/>
    <w:rsid w:val="00D94BE0"/>
    <w:rsid w:val="00DA0020"/>
    <w:rsid w:val="00DA04E8"/>
    <w:rsid w:val="00DA4EFC"/>
    <w:rsid w:val="00DA51F6"/>
    <w:rsid w:val="00DD718B"/>
    <w:rsid w:val="00DE1AD8"/>
    <w:rsid w:val="00DE56C3"/>
    <w:rsid w:val="00DF7F02"/>
    <w:rsid w:val="00E07DFA"/>
    <w:rsid w:val="00E33121"/>
    <w:rsid w:val="00E36F9F"/>
    <w:rsid w:val="00E4347A"/>
    <w:rsid w:val="00E45277"/>
    <w:rsid w:val="00E47D97"/>
    <w:rsid w:val="00E52838"/>
    <w:rsid w:val="00E61585"/>
    <w:rsid w:val="00E662DA"/>
    <w:rsid w:val="00E72868"/>
    <w:rsid w:val="00E775BA"/>
    <w:rsid w:val="00E90924"/>
    <w:rsid w:val="00ED42FE"/>
    <w:rsid w:val="00EE6DDF"/>
    <w:rsid w:val="00EE7229"/>
    <w:rsid w:val="00F00242"/>
    <w:rsid w:val="00F64301"/>
    <w:rsid w:val="00F7337B"/>
    <w:rsid w:val="00F77D9C"/>
    <w:rsid w:val="00FB2D62"/>
    <w:rsid w:val="00FC053B"/>
    <w:rsid w:val="00FC40F1"/>
    <w:rsid w:val="00FC565B"/>
    <w:rsid w:val="00FD5414"/>
    <w:rsid w:val="00FF6A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224"/>
    <w:pPr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33290"/>
    <w:pPr>
      <w:keepNext/>
      <w:keepLines/>
      <w:spacing w:before="40"/>
      <w:outlineLvl w:val="1"/>
    </w:pPr>
    <w:rPr>
      <w:rFonts w:ascii="Calibri Light" w:hAnsi="Calibri Light"/>
      <w:color w:val="2F5496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433290"/>
    <w:rPr>
      <w:rFonts w:ascii="Calibri Light" w:hAnsi="Calibri Light" w:cs="Times New Roman"/>
      <w:color w:val="2F5496"/>
      <w:kern w:val="0"/>
      <w:sz w:val="26"/>
      <w:szCs w:val="26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DA51F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A51F6"/>
    <w:rPr>
      <w:rFonts w:ascii="Segoe UI" w:hAnsi="Segoe UI" w:cs="Segoe UI"/>
      <w:kern w:val="0"/>
      <w:sz w:val="18"/>
      <w:szCs w:val="18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3935</TotalTime>
  <Pages>1</Pages>
  <Words>413</Words>
  <Characters>2357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Lara</cp:lastModifiedBy>
  <cp:revision>38</cp:revision>
  <cp:lastPrinted>2025-05-06T13:30:00Z</cp:lastPrinted>
  <dcterms:created xsi:type="dcterms:W3CDTF">2025-05-07T14:23:00Z</dcterms:created>
  <dcterms:modified xsi:type="dcterms:W3CDTF">2025-08-06T11:06:00Z</dcterms:modified>
</cp:coreProperties>
</file>