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276" w:rsidRDefault="0085327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alt="Immagine che contiene testo, logo, Carattere, graficaDescrizione generata automaticamente" style="position:absolute;margin-left:-.35pt;margin-top:.3pt;width:118.2pt;height:75.75pt;z-index:251658240;visibility:visible">
            <v:imagedata r:id="rId4" o:title=""/>
            <w10:wrap type="square"/>
          </v:shape>
        </w:pict>
      </w:r>
    </w:p>
    <w:p w:rsidR="00853276" w:rsidRDefault="0085327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 xml:space="preserve">F.I.B. COMITATO REGIONE EMILIA ROMAGNA                                                                           </w:t>
      </w:r>
      <w:r w:rsidRPr="003272B4">
        <w:rPr>
          <w:rFonts w:ascii="Calibri" w:hAnsi="Calibri" w:cs="Calibri"/>
          <w:b/>
          <w:bCs/>
        </w:rPr>
        <w:t xml:space="preserve">aggiornamento: </w:t>
      </w:r>
      <w:r w:rsidRPr="003272B4">
        <w:rPr>
          <w:rFonts w:ascii="Calibri" w:hAnsi="Calibri" w:cs="Calibri"/>
          <w:b/>
          <w:bCs/>
        </w:rPr>
        <w:fldChar w:fldCharType="begin"/>
      </w:r>
      <w:r w:rsidRPr="003272B4">
        <w:rPr>
          <w:rFonts w:ascii="Calibri" w:hAnsi="Calibri" w:cs="Calibri"/>
          <w:b/>
          <w:bCs/>
        </w:rPr>
        <w:instrText xml:space="preserve"> TIME \@ "dd/MM/yyyy" </w:instrText>
      </w:r>
      <w:r w:rsidRPr="003272B4">
        <w:rPr>
          <w:rFonts w:ascii="Calibri" w:hAnsi="Calibri" w:cs="Calibri"/>
          <w:b/>
          <w:bCs/>
        </w:rPr>
        <w:fldChar w:fldCharType="separate"/>
      </w:r>
      <w:r>
        <w:rPr>
          <w:rFonts w:ascii="Calibri" w:hAnsi="Calibri" w:cs="Calibri"/>
          <w:b/>
          <w:bCs/>
          <w:noProof/>
        </w:rPr>
        <w:t>23/06/2025</w:t>
      </w:r>
      <w:r w:rsidRPr="003272B4">
        <w:rPr>
          <w:rFonts w:ascii="Calibri" w:hAnsi="Calibri" w:cs="Calibri"/>
          <w:b/>
          <w:bCs/>
        </w:rPr>
        <w:fldChar w:fldCharType="end"/>
      </w:r>
    </w:p>
    <w:p w:rsidR="00853276" w:rsidRDefault="00853276" w:rsidP="00C02F06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2025</w:t>
      </w:r>
    </w:p>
    <w:p w:rsidR="00853276" w:rsidRPr="00881C68" w:rsidRDefault="00853276" w:rsidP="00C02F06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881C68">
        <w:rPr>
          <w:rFonts w:ascii="Calibri" w:hAnsi="Calibri" w:cs="Calibri"/>
          <w:b/>
          <w:bCs/>
          <w:i/>
          <w:color w:val="FF0000"/>
          <w:sz w:val="24"/>
          <w:szCs w:val="24"/>
        </w:rPr>
        <w:t>LUGLIO</w:t>
      </w:r>
    </w:p>
    <w:tbl>
      <w:tblPr>
        <w:tblW w:w="1429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6"/>
        <w:gridCol w:w="425"/>
        <w:gridCol w:w="846"/>
        <w:gridCol w:w="1567"/>
        <w:gridCol w:w="1671"/>
      </w:tblGrid>
      <w:tr w:rsidR="00853276" w:rsidTr="005C2388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NAZIONALI</w:t>
            </w:r>
          </w:p>
        </w:tc>
        <w:tc>
          <w:tcPr>
            <w:tcW w:w="16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REGIONALI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5327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</w:tr>
      <w:tr w:rsidR="00853276" w:rsidRPr="00162856" w:rsidTr="005C2388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Societa’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Rp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Note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853276" w:rsidRPr="00162856" w:rsidRDefault="0085327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Direttore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Default="00853276" w:rsidP="00F167E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05/07/25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16285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</w:rPr>
            </w:pPr>
          </w:p>
        </w:tc>
      </w:tr>
      <w:tr w:rsidR="00853276" w:rsidTr="00A9742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05/06 - 07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864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B3399">
              <w:rPr>
                <w:rFonts w:ascii="Arial Narrow" w:hAnsi="Arial Narrow" w:cs="Calibri"/>
                <w:b/>
                <w:bCs/>
                <w:color w:val="000000"/>
                <w:kern w:val="2"/>
                <w:sz w:val="22"/>
                <w:szCs w:val="22"/>
                <w:lang w:eastAsia="it-IT"/>
              </w:rPr>
              <w:t>CAMPIONATI  ITALIANI   ASSOLUTI  A  -  AF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2"/>
                <w:szCs w:val="22"/>
                <w:lang w:eastAsia="it-IT"/>
              </w:rPr>
              <w:t xml:space="preserve"> – Raffa,Volo,Petanque – Soc. Persicetana (BO)</w:t>
            </w:r>
            <w:bookmarkStart w:id="0" w:name="_GoBack"/>
            <w:bookmarkEnd w:id="0"/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Default="00853276" w:rsidP="00F167E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06/07/25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Pr="00994DD5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94DD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07/07- 11/07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Città di Forlì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18°  Trofeo Città di Forlì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16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008/073/25RO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Baldassari    E.</w:t>
            </w:r>
          </w:p>
        </w:tc>
      </w:tr>
      <w:tr w:rsidR="00853276" w:rsidRPr="009B3399" w:rsidTr="004267E4">
        <w:trPr>
          <w:trHeight w:hRule="exact" w:val="443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B3399">
              <w:rPr>
                <w:rFonts w:ascii="Arial Narrow" w:hAnsi="Arial Narrow" w:cs="Calibri"/>
                <w:kern w:val="2"/>
                <w:lang w:eastAsia="it-IT"/>
              </w:rPr>
              <w:t>07/07- 11/07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B3399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B3399">
              <w:rPr>
                <w:rFonts w:ascii="Arial Narrow" w:hAnsi="Arial Narrow" w:cs="Calibri"/>
                <w:kern w:val="2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9B3399">
              <w:rPr>
                <w:rFonts w:ascii="Arial Narrow" w:hAnsi="Arial Narrow"/>
                <w:kern w:val="2"/>
                <w:lang w:eastAsia="it-IT"/>
              </w:rPr>
              <w:t>Traversetolese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9B3399">
              <w:rPr>
                <w:rFonts w:ascii="Arial Narrow" w:hAnsi="Arial Narrow"/>
                <w:kern w:val="2"/>
                <w:lang w:eastAsia="it-IT"/>
              </w:rPr>
              <w:t>2° Tr. Circolo Canossa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9B3399">
              <w:rPr>
                <w:rFonts w:ascii="Arial Narrow" w:hAnsi="Arial Narrow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9B3399">
              <w:rPr>
                <w:rFonts w:ascii="Arial Narrow" w:hAnsi="Arial Narrow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9B3399">
              <w:rPr>
                <w:rFonts w:ascii="Arial Narrow" w:hAnsi="Arial Narrow"/>
                <w:kern w:val="2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/>
                <w:b/>
                <w:kern w:val="2"/>
                <w:sz w:val="16"/>
                <w:szCs w:val="16"/>
                <w:lang w:eastAsia="it-IT"/>
              </w:rPr>
            </w:pPr>
            <w:r w:rsidRPr="009B3399">
              <w:rPr>
                <w:rFonts w:ascii="Arial Narrow" w:hAnsi="Arial Narrow"/>
                <w:b/>
                <w:kern w:val="2"/>
                <w:sz w:val="16"/>
                <w:szCs w:val="16"/>
                <w:lang w:eastAsia="it-IT"/>
              </w:rPr>
              <w:t>Riservata INVITO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4267E4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0FED/2025/RS152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B3399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Lasagni    M.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12/07/25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853276" w:rsidTr="00372B3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12/07/25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 w:rsidRPr="00F27A5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Campionato di Società 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A(Playout) – A2(Playoff/out)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853276" w:rsidRPr="009B3399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A40CE">
              <w:rPr>
                <w:rFonts w:ascii="Arial Narrow" w:hAnsi="Arial Narrow" w:cs="Calibri"/>
                <w:kern w:val="2"/>
                <w:lang w:eastAsia="it-IT"/>
              </w:rPr>
              <w:t>13/07/25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A40CE">
              <w:rPr>
                <w:rFonts w:ascii="Arial Narrow" w:hAnsi="Arial Narrow" w:cs="Calibri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A40CE">
              <w:rPr>
                <w:rFonts w:ascii="Arial Narrow" w:hAnsi="Arial Narrow" w:cs="Calibri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DA40CE">
              <w:rPr>
                <w:rFonts w:ascii="Arial Narrow" w:hAnsi="Arial Narrow"/>
                <w:kern w:val="2"/>
                <w:lang w:eastAsia="it-IT"/>
              </w:rPr>
              <w:t>Libertas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DA40CE">
              <w:rPr>
                <w:rFonts w:ascii="Arial Narrow" w:hAnsi="Arial Narrow"/>
                <w:kern w:val="2"/>
                <w:lang w:eastAsia="it-IT"/>
              </w:rPr>
              <w:t>16° Tr. Libertas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DA40CE">
              <w:rPr>
                <w:rFonts w:ascii="Arial Narrow" w:hAnsi="Arial Narrow"/>
                <w:kern w:val="2"/>
                <w:lang w:eastAsia="it-IT"/>
              </w:rPr>
              <w:t>Ind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DA40CE">
              <w:rPr>
                <w:rFonts w:ascii="Arial Narrow" w:hAnsi="Arial Narrow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DA40CE">
              <w:rPr>
                <w:rFonts w:ascii="Arial Narrow" w:hAnsi="Arial Narrow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DA40CE">
              <w:rPr>
                <w:rFonts w:ascii="Arial Narrow" w:hAnsi="Arial Narrow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DA40CE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A40CE">
              <w:rPr>
                <w:rFonts w:ascii="Arial Narrow" w:hAnsi="Arial Narrow" w:cs="Calibri"/>
                <w:lang w:eastAsia="it-IT"/>
              </w:rPr>
              <w:t>0FED/2025/R</w:t>
            </w:r>
            <w:r>
              <w:rPr>
                <w:rFonts w:ascii="Arial Narrow" w:hAnsi="Arial Narrow" w:cs="Calibri"/>
                <w:lang w:eastAsia="it-IT"/>
              </w:rPr>
              <w:t>S158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Pr="00994DD5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B339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 </w:t>
            </w:r>
            <w:r w:rsidRPr="00994DD5">
              <w:rPr>
                <w:rFonts w:ascii="Arial Narrow" w:hAnsi="Arial Narrow" w:cs="Calibri"/>
                <w:kern w:val="2"/>
                <w:lang w:eastAsia="it-IT"/>
              </w:rPr>
              <w:t>Serafini    M.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13/07/25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BA3A9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14/07- 18/07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Corlese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30°  G.P. Madonna della Neve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16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Cop. 16 ac/bb +16 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9A4774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008/074/25MR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Paradisi    D.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77B4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14/07- 24/07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 w:rsidRPr="00BA0257">
              <w:rPr>
                <w:rFonts w:ascii="Arial Narrow" w:hAnsi="Arial Narrow"/>
                <w:color w:val="000000"/>
                <w:kern w:val="2"/>
                <w:lang w:eastAsia="it-IT"/>
              </w:rPr>
              <w:t>Fontanella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L’Individuale del Facsal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627364" w:rsidRDefault="00853276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627364">
              <w:rPr>
                <w:rFonts w:ascii="Arial Narrow" w:hAnsi="Arial Narrow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11911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  <w:r w:rsidRPr="00511911"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  <w:t>( ! )</w:t>
            </w: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  <w:t xml:space="preserve"> 3^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008/075/25PC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Giulivi    G.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19/07/25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20/07/25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40975" w:rsidRDefault="00853276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E61C2D" w:rsidRDefault="00853276" w:rsidP="00511911">
            <w:pPr>
              <w:spacing w:line="276" w:lineRule="auto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20/07/25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F301AA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E61C2D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E61C2D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0FED/2025/RS146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94DD5">
              <w:rPr>
                <w:rFonts w:ascii="Arial Narrow" w:hAnsi="Arial Narrow" w:cs="Calibri"/>
                <w:kern w:val="2"/>
                <w:lang w:eastAsia="it-IT"/>
              </w:rPr>
              <w:t>Serafini    M.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B57A2">
              <w:rPr>
                <w:rFonts w:ascii="Arial Narrow" w:hAnsi="Arial Narrow" w:cs="Calibri"/>
                <w:kern w:val="2"/>
                <w:lang w:eastAsia="it-IT"/>
              </w:rPr>
              <w:t>21/07- 25/07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B57A2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B57A2">
              <w:rPr>
                <w:rFonts w:ascii="Arial Narrow" w:hAnsi="Arial Narrow" w:cs="Calibri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B57A2">
              <w:rPr>
                <w:rFonts w:ascii="Arial Narrow" w:hAnsi="Arial Narrow" w:cs="Calibri"/>
                <w:kern w:val="2"/>
                <w:lang w:eastAsia="it-IT"/>
              </w:rPr>
              <w:t>Rinascita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B57A2">
              <w:rPr>
                <w:rFonts w:ascii="Arial Narrow" w:hAnsi="Arial Narrow" w:cs="Calibri"/>
                <w:kern w:val="2"/>
                <w:lang w:eastAsia="it-IT"/>
              </w:rPr>
              <w:t>Mem. 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981F30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5B57A2">
              <w:rPr>
                <w:rFonts w:ascii="Arial Narrow" w:hAnsi="Arial Narrow" w:cs="Calibri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981F30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5B57A2">
              <w:rPr>
                <w:rFonts w:ascii="Arial Narrow" w:hAnsi="Arial Narrow"/>
                <w:kern w:val="2"/>
                <w:lang w:eastAsia="it-IT"/>
              </w:rPr>
              <w:t>32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981F30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</w:rPr>
            </w:pPr>
            <w:r w:rsidRPr="005B57A2">
              <w:rPr>
                <w:rFonts w:ascii="Arial Narrow" w:hAnsi="Arial Narrow"/>
                <w:kern w:val="2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981F30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</w:rPr>
            </w:pPr>
            <w:r w:rsidRPr="005B57A2">
              <w:rPr>
                <w:rFonts w:ascii="Arial Narrow" w:hAnsi="Arial Narrow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B57A2">
              <w:rPr>
                <w:rFonts w:ascii="Arial Narrow" w:hAnsi="Arial Narrow" w:cs="Calibri"/>
                <w:kern w:val="2"/>
                <w:lang w:eastAsia="it-IT"/>
              </w:rPr>
              <w:t>008/099/25MR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Potenza   D.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21/07- 25/07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E61C2D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26/07/25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E61C2D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5B57A2">
              <w:rPr>
                <w:rFonts w:ascii="Arial Narrow" w:hAnsi="Arial Narrow" w:cs="Calibri"/>
                <w:color w:val="FF0000"/>
                <w:kern w:val="2"/>
                <w:lang w:eastAsia="it-IT"/>
              </w:rPr>
              <w:t>26/07/25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5B57A2">
              <w:rPr>
                <w:rFonts w:ascii="Arial Narrow" w:hAnsi="Arial Narrow" w:cs="Calibri"/>
                <w:color w:val="FF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FF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FF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5B57A2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27/07/25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626F5D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853276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276" w:rsidRPr="00355234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5523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28/07- 08/08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355234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5523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355234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5523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Pr="00355234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5523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Quartiere  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008/077/25PC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3276" w:rsidRDefault="0085327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Benzoni   G.</w:t>
            </w:r>
          </w:p>
        </w:tc>
      </w:tr>
    </w:tbl>
    <w:p w:rsidR="00853276" w:rsidRDefault="00853276" w:rsidP="005B57A2">
      <w:pPr>
        <w:rPr>
          <w:rFonts w:ascii="Arial Narrow" w:hAnsi="Arial Narrow" w:cs="Calibri"/>
          <w:color w:val="000000"/>
          <w:lang w:eastAsia="it-IT"/>
        </w:rPr>
      </w:pPr>
    </w:p>
    <w:p w:rsidR="00853276" w:rsidRPr="00FB50B2" w:rsidRDefault="00853276" w:rsidP="00C02F06">
      <w:pPr>
        <w:jc w:val="center"/>
        <w:rPr>
          <w:rFonts w:ascii="Arial" w:hAnsi="Arial" w:cs="Arial"/>
          <w:b/>
          <w:bCs/>
          <w:color w:val="000000"/>
          <w:lang w:eastAsia="it-IT"/>
        </w:rPr>
      </w:pPr>
      <w:r w:rsidRPr="00FB50B2">
        <w:rPr>
          <w:rFonts w:ascii="Arial" w:hAnsi="Arial" w:cs="Arial"/>
          <w:b/>
          <w:bCs/>
          <w:color w:val="000000"/>
          <w:lang w:eastAsia="it-IT"/>
        </w:rPr>
        <w:t>F: femminile --- (+) finali al sabato --- (!) finali al giovedì</w:t>
      </w:r>
    </w:p>
    <w:p w:rsidR="00853276" w:rsidRDefault="00853276"/>
    <w:sectPr w:rsidR="00853276" w:rsidSect="003E087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F06"/>
    <w:rsid w:val="000063C9"/>
    <w:rsid w:val="0002167F"/>
    <w:rsid w:val="00021810"/>
    <w:rsid w:val="00042294"/>
    <w:rsid w:val="00056B6F"/>
    <w:rsid w:val="00062A39"/>
    <w:rsid w:val="000920D7"/>
    <w:rsid w:val="000F6AC7"/>
    <w:rsid w:val="001021C4"/>
    <w:rsid w:val="00130F34"/>
    <w:rsid w:val="00160F6A"/>
    <w:rsid w:val="00162856"/>
    <w:rsid w:val="0018694B"/>
    <w:rsid w:val="001C48B9"/>
    <w:rsid w:val="001D5F42"/>
    <w:rsid w:val="002044EF"/>
    <w:rsid w:val="00241427"/>
    <w:rsid w:val="00242958"/>
    <w:rsid w:val="002760DF"/>
    <w:rsid w:val="0029316A"/>
    <w:rsid w:val="00295168"/>
    <w:rsid w:val="002A0153"/>
    <w:rsid w:val="002B256B"/>
    <w:rsid w:val="002C1983"/>
    <w:rsid w:val="002E595F"/>
    <w:rsid w:val="00307C4B"/>
    <w:rsid w:val="00320923"/>
    <w:rsid w:val="00322091"/>
    <w:rsid w:val="003272B4"/>
    <w:rsid w:val="003377A9"/>
    <w:rsid w:val="00355234"/>
    <w:rsid w:val="00372B3C"/>
    <w:rsid w:val="00395E7F"/>
    <w:rsid w:val="00396D59"/>
    <w:rsid w:val="003A06B4"/>
    <w:rsid w:val="003B54E0"/>
    <w:rsid w:val="003D43D1"/>
    <w:rsid w:val="003E087B"/>
    <w:rsid w:val="0041048E"/>
    <w:rsid w:val="004267E4"/>
    <w:rsid w:val="004445E7"/>
    <w:rsid w:val="004523EB"/>
    <w:rsid w:val="004659EC"/>
    <w:rsid w:val="00490BB9"/>
    <w:rsid w:val="004E2838"/>
    <w:rsid w:val="004F05BD"/>
    <w:rsid w:val="004F1F1B"/>
    <w:rsid w:val="004F432A"/>
    <w:rsid w:val="005014EB"/>
    <w:rsid w:val="00511911"/>
    <w:rsid w:val="00516071"/>
    <w:rsid w:val="00517212"/>
    <w:rsid w:val="00544FE1"/>
    <w:rsid w:val="005A10D5"/>
    <w:rsid w:val="005B57A2"/>
    <w:rsid w:val="005C2388"/>
    <w:rsid w:val="005F6622"/>
    <w:rsid w:val="00600E61"/>
    <w:rsid w:val="00615879"/>
    <w:rsid w:val="00625258"/>
    <w:rsid w:val="00626F5D"/>
    <w:rsid w:val="00627364"/>
    <w:rsid w:val="00633DF4"/>
    <w:rsid w:val="0063485F"/>
    <w:rsid w:val="0063736A"/>
    <w:rsid w:val="0064270A"/>
    <w:rsid w:val="00643D67"/>
    <w:rsid w:val="00652345"/>
    <w:rsid w:val="00653670"/>
    <w:rsid w:val="00666F2A"/>
    <w:rsid w:val="00667694"/>
    <w:rsid w:val="00683183"/>
    <w:rsid w:val="00684802"/>
    <w:rsid w:val="006B1F2D"/>
    <w:rsid w:val="006C5273"/>
    <w:rsid w:val="006D3E3F"/>
    <w:rsid w:val="006D5B4B"/>
    <w:rsid w:val="006F2F96"/>
    <w:rsid w:val="006F755D"/>
    <w:rsid w:val="00702F64"/>
    <w:rsid w:val="00705240"/>
    <w:rsid w:val="00714C02"/>
    <w:rsid w:val="00722757"/>
    <w:rsid w:val="00732AFE"/>
    <w:rsid w:val="007516E5"/>
    <w:rsid w:val="007627BF"/>
    <w:rsid w:val="00774064"/>
    <w:rsid w:val="007853A0"/>
    <w:rsid w:val="007A24B1"/>
    <w:rsid w:val="007C4C5E"/>
    <w:rsid w:val="007C7072"/>
    <w:rsid w:val="007E3E95"/>
    <w:rsid w:val="008016B4"/>
    <w:rsid w:val="00802BAE"/>
    <w:rsid w:val="00805260"/>
    <w:rsid w:val="00851282"/>
    <w:rsid w:val="00853276"/>
    <w:rsid w:val="008650A6"/>
    <w:rsid w:val="00881C68"/>
    <w:rsid w:val="0089229C"/>
    <w:rsid w:val="008A186C"/>
    <w:rsid w:val="008A2D7C"/>
    <w:rsid w:val="008D6DCF"/>
    <w:rsid w:val="008F26E4"/>
    <w:rsid w:val="00941F79"/>
    <w:rsid w:val="00951796"/>
    <w:rsid w:val="00961B80"/>
    <w:rsid w:val="00981F30"/>
    <w:rsid w:val="00984F1B"/>
    <w:rsid w:val="00994DD5"/>
    <w:rsid w:val="009A4774"/>
    <w:rsid w:val="009A4CD3"/>
    <w:rsid w:val="009B3399"/>
    <w:rsid w:val="009D7AAB"/>
    <w:rsid w:val="009F1AEB"/>
    <w:rsid w:val="009F2464"/>
    <w:rsid w:val="009F29CC"/>
    <w:rsid w:val="00A4199D"/>
    <w:rsid w:val="00A76624"/>
    <w:rsid w:val="00A95F4C"/>
    <w:rsid w:val="00A97424"/>
    <w:rsid w:val="00AA4200"/>
    <w:rsid w:val="00AA7043"/>
    <w:rsid w:val="00AB009D"/>
    <w:rsid w:val="00AC096C"/>
    <w:rsid w:val="00AC4032"/>
    <w:rsid w:val="00B04B79"/>
    <w:rsid w:val="00B13C48"/>
    <w:rsid w:val="00B1772D"/>
    <w:rsid w:val="00B21F49"/>
    <w:rsid w:val="00B2696C"/>
    <w:rsid w:val="00B339C4"/>
    <w:rsid w:val="00B367BD"/>
    <w:rsid w:val="00B442B1"/>
    <w:rsid w:val="00B5620A"/>
    <w:rsid w:val="00B5776D"/>
    <w:rsid w:val="00B7652A"/>
    <w:rsid w:val="00B76D07"/>
    <w:rsid w:val="00B81227"/>
    <w:rsid w:val="00B95147"/>
    <w:rsid w:val="00BA0257"/>
    <w:rsid w:val="00BA1356"/>
    <w:rsid w:val="00BA2B36"/>
    <w:rsid w:val="00BA3A9F"/>
    <w:rsid w:val="00BB6CD6"/>
    <w:rsid w:val="00BC2FB1"/>
    <w:rsid w:val="00BC70DA"/>
    <w:rsid w:val="00BF6DD5"/>
    <w:rsid w:val="00C02F06"/>
    <w:rsid w:val="00C26258"/>
    <w:rsid w:val="00C54776"/>
    <w:rsid w:val="00C80B63"/>
    <w:rsid w:val="00C83BE5"/>
    <w:rsid w:val="00C856ED"/>
    <w:rsid w:val="00C930D3"/>
    <w:rsid w:val="00CF3F11"/>
    <w:rsid w:val="00D408D5"/>
    <w:rsid w:val="00D61625"/>
    <w:rsid w:val="00D77A03"/>
    <w:rsid w:val="00D77B4A"/>
    <w:rsid w:val="00D90D34"/>
    <w:rsid w:val="00D9112F"/>
    <w:rsid w:val="00DA40CE"/>
    <w:rsid w:val="00DA42BE"/>
    <w:rsid w:val="00DB3DE1"/>
    <w:rsid w:val="00DC0184"/>
    <w:rsid w:val="00DE3187"/>
    <w:rsid w:val="00E20F85"/>
    <w:rsid w:val="00E2154B"/>
    <w:rsid w:val="00E35922"/>
    <w:rsid w:val="00E524E7"/>
    <w:rsid w:val="00E5306C"/>
    <w:rsid w:val="00E56B68"/>
    <w:rsid w:val="00E61C2D"/>
    <w:rsid w:val="00E637FA"/>
    <w:rsid w:val="00E644E7"/>
    <w:rsid w:val="00E669E3"/>
    <w:rsid w:val="00E721AD"/>
    <w:rsid w:val="00E90306"/>
    <w:rsid w:val="00EA398C"/>
    <w:rsid w:val="00EA6170"/>
    <w:rsid w:val="00EB6CD3"/>
    <w:rsid w:val="00EC1EDD"/>
    <w:rsid w:val="00EC46B3"/>
    <w:rsid w:val="00EC7C01"/>
    <w:rsid w:val="00ED00F1"/>
    <w:rsid w:val="00EF21CE"/>
    <w:rsid w:val="00F167EA"/>
    <w:rsid w:val="00F22F43"/>
    <w:rsid w:val="00F27A53"/>
    <w:rsid w:val="00F301AA"/>
    <w:rsid w:val="00F33C9D"/>
    <w:rsid w:val="00F369AF"/>
    <w:rsid w:val="00F40975"/>
    <w:rsid w:val="00F43E75"/>
    <w:rsid w:val="00F932CF"/>
    <w:rsid w:val="00F94D55"/>
    <w:rsid w:val="00FA3E0F"/>
    <w:rsid w:val="00FB3877"/>
    <w:rsid w:val="00FB50B2"/>
    <w:rsid w:val="00FD50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2F06"/>
    <w:pPr>
      <w:suppressAutoHyphens/>
      <w:autoSpaceDE w:val="0"/>
    </w:pPr>
    <w:rPr>
      <w:rFonts w:ascii="Times New Roman" w:eastAsia="Times New Roman" w:hAnsi="Times New Roman"/>
      <w:sz w:val="20"/>
      <w:szCs w:val="20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3272B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272B4"/>
    <w:rPr>
      <w:rFonts w:ascii="Segoe UI" w:hAnsi="Segoe UI" w:cs="Segoe UI"/>
      <w:kern w:val="0"/>
      <w:sz w:val="18"/>
      <w:szCs w:val="18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295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2517</TotalTime>
  <Pages>1</Pages>
  <Words>254</Words>
  <Characters>1451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Lara</cp:lastModifiedBy>
  <cp:revision>30</cp:revision>
  <cp:lastPrinted>2025-03-17T08:52:00Z</cp:lastPrinted>
  <dcterms:created xsi:type="dcterms:W3CDTF">2025-03-17T09:14:00Z</dcterms:created>
  <dcterms:modified xsi:type="dcterms:W3CDTF">2025-06-23T16:06:00Z</dcterms:modified>
</cp:coreProperties>
</file>