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4C8" w:rsidRDefault="000564C8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0564C8" w:rsidRDefault="000564C8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F.I.B. COMITATO REGIONE EMILIA ROMAGNA                                                                             </w:t>
      </w:r>
      <w:bookmarkStart w:id="0" w:name="_GoBack"/>
      <w:bookmarkEnd w:id="0"/>
      <w:r w:rsidRPr="0028129B">
        <w:rPr>
          <w:rFonts w:ascii="Calibri" w:hAnsi="Calibri" w:cs="Calibri"/>
          <w:b/>
          <w:bCs/>
        </w:rPr>
        <w:t xml:space="preserve">aggiornamento: </w:t>
      </w:r>
      <w:r w:rsidRPr="0028129B">
        <w:rPr>
          <w:rFonts w:ascii="Calibri" w:hAnsi="Calibri" w:cs="Calibri"/>
          <w:b/>
          <w:bCs/>
        </w:rPr>
        <w:fldChar w:fldCharType="begin"/>
      </w:r>
      <w:r w:rsidRPr="0028129B">
        <w:rPr>
          <w:rFonts w:ascii="Calibri" w:hAnsi="Calibri" w:cs="Calibri"/>
          <w:b/>
          <w:bCs/>
        </w:rPr>
        <w:instrText xml:space="preserve"> TIME \@ "dd/MM/yyyy" </w:instrText>
      </w:r>
      <w:r w:rsidRPr="0028129B"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  <w:noProof/>
        </w:rPr>
        <w:t>15/04/2025</w:t>
      </w:r>
      <w:r w:rsidRPr="0028129B">
        <w:rPr>
          <w:rFonts w:ascii="Calibri" w:hAnsi="Calibri" w:cs="Calibri"/>
          <w:b/>
          <w:bCs/>
        </w:rPr>
        <w:fldChar w:fldCharType="end"/>
      </w:r>
    </w:p>
    <w:p w:rsidR="000564C8" w:rsidRDefault="000564C8" w:rsidP="0032077E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2025</w:t>
      </w:r>
    </w:p>
    <w:p w:rsidR="000564C8" w:rsidRDefault="000564C8" w:rsidP="0032077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MAGGIO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39"/>
        <w:gridCol w:w="710"/>
        <w:gridCol w:w="565"/>
        <w:gridCol w:w="1417"/>
        <w:gridCol w:w="2553"/>
        <w:gridCol w:w="567"/>
        <w:gridCol w:w="425"/>
        <w:gridCol w:w="709"/>
        <w:gridCol w:w="567"/>
        <w:gridCol w:w="425"/>
        <w:gridCol w:w="714"/>
        <w:gridCol w:w="422"/>
        <w:gridCol w:w="712"/>
        <w:gridCol w:w="1700"/>
        <w:gridCol w:w="1670"/>
      </w:tblGrid>
      <w:tr w:rsidR="000564C8" w:rsidTr="004325AD">
        <w:trPr>
          <w:trHeight w:hRule="exact" w:val="313"/>
        </w:trPr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7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40724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Rp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E20945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20945">
              <w:rPr>
                <w:rFonts w:ascii="Arial Narrow" w:hAnsi="Arial Narrow" w:cs="Calibri"/>
                <w:color w:val="000000"/>
                <w:lang w:eastAsia="it-IT"/>
              </w:rPr>
              <w:t>01/05/2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E20945" w:rsidRDefault="000564C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GIOV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F23BCF" w:rsidRDefault="000564C8" w:rsidP="000D580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F23BCF"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0055E0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>Persicetana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900F52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 xml:space="preserve"> 22° Trofeo   SPI - CGIL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>
            <w:pPr>
              <w:suppressAutoHyphens w:val="0"/>
              <w:autoSpaceDE/>
              <w:spacing w:line="276" w:lineRule="auto"/>
              <w:rPr>
                <w:rFonts w:ascii="Arial Narrow" w:hAnsi="Arial Narrow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40377E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>
            <w:pPr>
              <w:suppressAutoHyphens w:val="0"/>
              <w:autoSpaceDE/>
              <w:spacing w:line="276" w:lineRule="auto"/>
              <w:rPr>
                <w:rFonts w:ascii="Arial Narrow" w:hAnsi="Arial Narrow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>
            <w:pPr>
              <w:suppressAutoHyphens w:val="0"/>
              <w:autoSpaceDE/>
              <w:spacing w:line="276" w:lineRule="auto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b/>
                <w:bCs/>
                <w:lang w:eastAsia="it-IT"/>
              </w:rPr>
            </w:pPr>
            <w:r>
              <w:rPr>
                <w:rFonts w:ascii="Arial Narrow" w:hAnsi="Arial Narrow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>
            <w:pPr>
              <w:suppressAutoHyphens w:val="0"/>
              <w:autoSpaceDE/>
              <w:spacing w:line="276" w:lineRule="auto"/>
              <w:rPr>
                <w:rFonts w:ascii="Arial Narrow" w:hAnsi="Arial Narrow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E20945" w:rsidRDefault="000564C8" w:rsidP="00E20945">
            <w:pPr>
              <w:suppressAutoHyphens w:val="0"/>
              <w:autoSpaceDE/>
              <w:spacing w:line="276" w:lineRule="auto"/>
              <w:jc w:val="center"/>
              <w:rPr>
                <w:rFonts w:ascii="Arial Narrow" w:hAnsi="Arial Narrow"/>
                <w:lang w:eastAsia="it-IT"/>
              </w:rPr>
            </w:pPr>
            <w:r>
              <w:rPr>
                <w:rFonts w:ascii="Arial Narrow" w:hAnsi="Arial Narrow"/>
                <w:lang w:eastAsia="it-IT"/>
              </w:rPr>
              <w:t>008/044/25BF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Lorenzini    D.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03/05/25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684DBA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Serie    A – A2  -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403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E61865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5E4974">
              <w:rPr>
                <w:rFonts w:ascii="Arial Narrow" w:hAnsi="Arial Narrow" w:cs="Calibri"/>
                <w:color w:val="000000"/>
                <w:lang w:eastAsia="it-IT"/>
              </w:rPr>
              <w:t>04/05/25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3D3A3B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3D3A3B"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3E195C">
              <w:rPr>
                <w:rFonts w:ascii="Arial Narrow" w:hAnsi="Arial Narrow" w:cs="Calibri"/>
                <w:color w:val="000000"/>
                <w:lang w:eastAsia="it-IT"/>
              </w:rPr>
              <w:t>Solierese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della 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6B44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B90A6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008/045/25MR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Paradisi    D.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137EA5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37EA5">
              <w:rPr>
                <w:rFonts w:ascii="Arial Narrow" w:hAnsi="Arial Narrow" w:cs="Calibri"/>
                <w:lang w:eastAsia="it-IT"/>
              </w:rPr>
              <w:t>05/05-09/05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3D3A3B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403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05/05-15/05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3D3A3B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3D3A3B"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Fioranese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41°  G.P.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403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872C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D872CD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008/047/25MR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Potenza   D.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05/05-16/05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La  Porottese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Garutti  Lodi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403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466E51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466E51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008/048/25BF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 R.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10/05/25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6478A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6478A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erie</w:t>
            </w:r>
            <w:r w:rsidRPr="006478A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  A – A2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 -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403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Serie   A –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161972">
              <w:rPr>
                <w:rFonts w:ascii="Arial Narrow" w:hAnsi="Arial Narrow" w:cs="Calibri"/>
                <w:color w:val="000000"/>
                <w:lang w:eastAsia="it-IT"/>
              </w:rPr>
              <w:t>11/05/25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161972"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161972"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161972">
              <w:rPr>
                <w:rFonts w:ascii="Arial Narrow" w:hAnsi="Arial Narrow" w:cs="Calibri"/>
                <w:color w:val="000000"/>
                <w:lang w:eastAsia="it-IT"/>
              </w:rPr>
              <w:t>La  Ferrarese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6C26C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21° </w:t>
            </w:r>
            <w:r w:rsidRPr="006C26C2">
              <w:rPr>
                <w:rFonts w:ascii="Arial Narrow" w:hAnsi="Arial Narrow" w:cs="Calibri"/>
                <w:color w:val="000000"/>
                <w:lang w:eastAsia="it-IT"/>
              </w:rPr>
              <w:t>Trofeo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9B5B5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9B5B5D"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6C26C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A31524">
              <w:rPr>
                <w:rFonts w:ascii="Arial Narrow" w:hAnsi="Arial Narrow" w:cs="Calibri"/>
                <w:b/>
                <w:lang w:eastAsia="it-IT"/>
              </w:rPr>
              <w:t>3^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0FED/2025/RS108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833EDA">
              <w:rPr>
                <w:rFonts w:ascii="Arial Narrow" w:hAnsi="Arial Narrow" w:cs="Calibri"/>
                <w:lang w:eastAsia="it-IT"/>
              </w:rPr>
              <w:t>12/05-17/05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F1425E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F1425E"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90A3B" w:rsidRDefault="000564C8" w:rsidP="000055E0">
            <w:pPr>
              <w:spacing w:line="276" w:lineRule="auto"/>
              <w:jc w:val="center"/>
              <w:rPr>
                <w:rFonts w:ascii="Arial Narrow" w:hAnsi="Arial Narrow" w:cs="Calibri"/>
                <w:highlight w:val="green"/>
                <w:lang w:eastAsia="it-IT"/>
              </w:rPr>
            </w:pPr>
            <w:r w:rsidRPr="00161972">
              <w:rPr>
                <w:rFonts w:ascii="Arial Narrow" w:hAnsi="Arial Narrow" w:cs="Calibri"/>
                <w:lang w:eastAsia="it-IT"/>
              </w:rPr>
              <w:t>Città di Forlì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1° Trofeo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2B7349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B7349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2B7349">
              <w:rPr>
                <w:rFonts w:ascii="Arial Narrow" w:hAnsi="Arial Narrow" w:cs="Calibri"/>
                <w:lang w:eastAsia="it-IT"/>
              </w:rPr>
              <w:t>008/094/25RO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Baldassari   E.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12/05-22/05 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32771"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B2699" w:rsidRDefault="000564C8" w:rsidP="00CB269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A32D2">
              <w:rPr>
                <w:rFonts w:ascii="Arial Narrow" w:hAnsi="Arial Narrow" w:cs="Calibri"/>
                <w:color w:val="000000"/>
                <w:lang w:eastAsia="it-IT"/>
              </w:rPr>
              <w:t>Fontanella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7° Mem. Luigi Malta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9F705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3306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3^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008/049/25PC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Benzoni   G.</w:t>
            </w:r>
          </w:p>
        </w:tc>
      </w:tr>
      <w:tr w:rsidR="000564C8" w:rsidTr="006537E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</w:t>
            </w:r>
            <w:r w:rsidRPr="005E4974">
              <w:rPr>
                <w:rFonts w:ascii="Arial Narrow" w:hAnsi="Arial Narrow" w:cs="Calibri"/>
                <w:color w:val="000000"/>
                <w:lang w:eastAsia="it-IT"/>
              </w:rPr>
              <w:t>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24FCF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highlight w:val="yellow"/>
                <w:lang w:eastAsia="it-IT"/>
              </w:rPr>
            </w:pPr>
            <w:r w:rsidRPr="00161972">
              <w:rPr>
                <w:rFonts w:ascii="Arial Narrow" w:hAnsi="Arial Narrow" w:cs="Calibri"/>
                <w:color w:val="FF0000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6537E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sz w:val="16"/>
                <w:szCs w:val="16"/>
                <w:highlight w:val="green"/>
                <w:lang w:eastAsia="it-IT"/>
              </w:rPr>
            </w:pPr>
            <w:r w:rsidRPr="006537E8">
              <w:rPr>
                <w:rFonts w:ascii="Arial Narrow" w:hAnsi="Arial Narrow" w:cs="Calibri"/>
                <w:color w:val="FF0000"/>
                <w:sz w:val="16"/>
                <w:szCs w:val="16"/>
                <w:lang w:eastAsia="it-IT"/>
              </w:rPr>
              <w:t>Modena Est- Morane</w:t>
            </w:r>
          </w:p>
        </w:tc>
        <w:tc>
          <w:tcPr>
            <w:tcW w:w="42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color w:val="FF0000"/>
                <w:lang w:eastAsia="it-IT"/>
              </w:rPr>
              <w:t>PETANQUE –SELEZIONE CAMPIONATI ITALIANI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CCD…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20,30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008/3CRt/25MR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Benzoni   G.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85185"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B2699" w:rsidRDefault="000564C8" w:rsidP="00CB269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161972">
              <w:rPr>
                <w:rFonts w:ascii="Arial Narrow" w:hAnsi="Arial Narrow" w:cs="Calibri"/>
                <w:color w:val="000000"/>
                <w:lang w:eastAsia="it-IT"/>
              </w:rPr>
              <w:t>Traversetolese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Crugnola  Mario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272C3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75BF6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008/50/25PR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Boni    C.</w:t>
            </w:r>
          </w:p>
        </w:tc>
      </w:tr>
      <w:tr w:rsidR="000564C8" w:rsidTr="00CF62B4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6537E8">
            <w:pPr>
              <w:jc w:val="center"/>
            </w:pPr>
            <w:r w:rsidRPr="00E86FAB">
              <w:rPr>
                <w:rFonts w:ascii="Arial Narrow" w:hAnsi="Arial Narrow" w:cs="Calibri"/>
                <w:color w:val="FF0000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161972" w:rsidRDefault="000564C8" w:rsidP="006537E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6537E8">
              <w:rPr>
                <w:rFonts w:ascii="Arial Narrow" w:hAnsi="Arial Narrow" w:cs="Calibri"/>
                <w:color w:val="FF0000"/>
                <w:sz w:val="16"/>
                <w:szCs w:val="16"/>
                <w:lang w:eastAsia="it-IT"/>
              </w:rPr>
              <w:t>Modena Est- Morane</w:t>
            </w:r>
          </w:p>
        </w:tc>
        <w:tc>
          <w:tcPr>
            <w:tcW w:w="42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color w:val="FF0000"/>
                <w:lang w:eastAsia="it-IT"/>
              </w:rPr>
              <w:t>PETANQUE –SELEZIONE CAMPIONATI ITALIANI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Cop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D472D0" w:rsidRDefault="000564C8" w:rsidP="00CF62B4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sz w:val="16"/>
                <w:szCs w:val="16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sz w:val="16"/>
                <w:szCs w:val="16"/>
                <w:lang w:eastAsia="it-IT"/>
              </w:rPr>
              <w:t>CC-CD ...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14,30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008/3CRc/25MR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6537E8">
            <w:pPr>
              <w:jc w:val="center"/>
            </w:pPr>
            <w:r w:rsidRPr="004F62AB">
              <w:rPr>
                <w:rFonts w:ascii="Arial Narrow" w:hAnsi="Arial Narrow" w:cs="Calibri"/>
                <w:color w:val="000000"/>
                <w:lang w:eastAsia="it-IT"/>
              </w:rPr>
              <w:t>Benzoni   G.</w:t>
            </w:r>
          </w:p>
        </w:tc>
      </w:tr>
      <w:tr w:rsidR="000564C8" w:rsidTr="0041233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5E4974">
              <w:rPr>
                <w:rFonts w:ascii="Arial Narrow" w:hAnsi="Arial Narrow" w:cs="Calibri"/>
                <w:color w:val="000000"/>
                <w:lang w:eastAsia="it-IT"/>
              </w:rPr>
              <w:t>18/05/25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6537E8">
            <w:pPr>
              <w:jc w:val="center"/>
            </w:pPr>
            <w:r w:rsidRPr="00E86FAB">
              <w:rPr>
                <w:rFonts w:ascii="Arial Narrow" w:hAnsi="Arial Narrow" w:cs="Calibri"/>
                <w:color w:val="FF0000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161972" w:rsidRDefault="000564C8" w:rsidP="006537E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6537E8">
              <w:rPr>
                <w:rFonts w:ascii="Arial Narrow" w:hAnsi="Arial Narrow" w:cs="Calibri"/>
                <w:color w:val="FF0000"/>
                <w:sz w:val="16"/>
                <w:szCs w:val="16"/>
                <w:lang w:eastAsia="it-IT"/>
              </w:rPr>
              <w:t>Modena Est- Morane</w:t>
            </w:r>
          </w:p>
        </w:tc>
        <w:tc>
          <w:tcPr>
            <w:tcW w:w="42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color w:val="FF0000"/>
                <w:lang w:eastAsia="it-IT"/>
              </w:rPr>
              <w:t>PETANQUE –SELEZIONE CAMPIONATI ITALIANI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C-D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14,30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472D0" w:rsidRDefault="000564C8" w:rsidP="00F748C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008/3C</w:t>
            </w:r>
            <w:r>
              <w:rPr>
                <w:rFonts w:ascii="Arial Narrow" w:hAnsi="Arial Narrow" w:cs="Calibri"/>
                <w:color w:val="FF0000"/>
                <w:lang w:eastAsia="it-IT"/>
              </w:rPr>
              <w:t>R</w:t>
            </w:r>
            <w:r w:rsidRPr="00D472D0">
              <w:rPr>
                <w:rFonts w:ascii="Arial Narrow" w:hAnsi="Arial Narrow" w:cs="Calibri"/>
                <w:color w:val="FF0000"/>
                <w:lang w:eastAsia="it-IT"/>
              </w:rPr>
              <w:t>i/25MR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6537E8">
            <w:pPr>
              <w:jc w:val="center"/>
            </w:pPr>
            <w:r w:rsidRPr="004F62AB">
              <w:rPr>
                <w:rFonts w:ascii="Arial Narrow" w:hAnsi="Arial Narrow" w:cs="Calibri"/>
                <w:color w:val="000000"/>
                <w:lang w:eastAsia="it-IT"/>
              </w:rPr>
              <w:t>Benzoni   G.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Default="000564C8" w:rsidP="002E279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5E4974">
              <w:rPr>
                <w:rFonts w:ascii="Arial Narrow" w:hAnsi="Arial Narrow" w:cs="Calibri"/>
                <w:color w:val="000000"/>
                <w:lang w:eastAsia="it-IT"/>
              </w:rPr>
              <w:t>18/05/25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2E2795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E2795"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CB2699" w:rsidRDefault="000564C8" w:rsidP="00CB2699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lang w:eastAsia="it-IT"/>
              </w:rPr>
            </w:pPr>
            <w:r w:rsidRPr="00CB2699">
              <w:rPr>
                <w:rFonts w:ascii="Arial Narrow" w:hAnsi="Arial Narrow" w:cs="Calibri"/>
                <w:bCs/>
                <w:color w:val="000000"/>
                <w:lang w:eastAsia="it-IT"/>
              </w:rPr>
              <w:t>C</w:t>
            </w:r>
            <w:r w:rsidRPr="00CB2699">
              <w:rPr>
                <w:rFonts w:ascii="Arial Narrow" w:hAnsi="Arial Narrow" w:cs="Calibri"/>
                <w:color w:val="000000"/>
                <w:lang w:eastAsia="it-IT"/>
              </w:rPr>
              <w:t>anova Budrio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E33066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33066">
              <w:rPr>
                <w:rFonts w:ascii="Arial Narrow" w:hAnsi="Arial Narrow" w:cs="Calibri"/>
                <w:color w:val="000000"/>
                <w:lang w:eastAsia="it-IT"/>
              </w:rPr>
              <w:t>1° T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rofeo  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0055E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008/051/25BF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Simonini    E.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18/05/25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B2699">
            <w:pPr>
              <w:spacing w:line="276" w:lineRule="auto"/>
              <w:jc w:val="center"/>
              <w:rPr>
                <w:rFonts w:ascii="Arial Narrow" w:hAnsi="Arial Narrow" w:cs="Calibri"/>
                <w:bCs/>
                <w:lang w:eastAsia="it-IT"/>
              </w:rPr>
            </w:pPr>
            <w:r w:rsidRPr="005405AD">
              <w:rPr>
                <w:rFonts w:ascii="Arial Narrow" w:hAnsi="Arial Narrow" w:cs="Calibri"/>
                <w:bCs/>
                <w:lang w:eastAsia="it-IT"/>
              </w:rPr>
              <w:t>Anzolese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TJER – 1^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U12-U15-U18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JUN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BO00/1Tjr/25BF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0564C8" w:rsidTr="00EE19C5">
        <w:trPr>
          <w:trHeight w:hRule="exact" w:val="537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18/05/25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bCs/>
                <w:lang w:eastAsia="it-IT"/>
              </w:rPr>
            </w:pPr>
            <w:r w:rsidRPr="006537E8">
              <w:rPr>
                <w:rFonts w:ascii="Arial Narrow" w:hAnsi="Arial Narrow" w:cs="Calibri"/>
                <w:bCs/>
                <w:lang w:eastAsia="it-IT"/>
              </w:rPr>
              <w:t>Campagnolese</w:t>
            </w:r>
          </w:p>
        </w:tc>
        <w:tc>
          <w:tcPr>
            <w:tcW w:w="42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b/>
                <w:lang w:eastAsia="it-IT"/>
              </w:rPr>
              <w:t>CAMPIONATO REGIONALE 2025 – Femminile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Ind.</w:t>
            </w:r>
          </w:p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32</w:t>
            </w:r>
          </w:p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B</w:t>
            </w:r>
          </w:p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C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Pr="006537E8" w:rsidRDefault="000564C8" w:rsidP="00EE19C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537E8">
              <w:rPr>
                <w:rFonts w:ascii="Arial Narrow" w:hAnsi="Arial Narrow" w:cs="Calibri"/>
                <w:lang w:eastAsia="it-IT"/>
              </w:rPr>
              <w:t>008/1CR/25MR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Serafini   S.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D90A3B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highlight w:val="green"/>
                <w:lang w:eastAsia="it-IT"/>
              </w:rPr>
            </w:pPr>
            <w:r w:rsidRPr="005E4974">
              <w:rPr>
                <w:rFonts w:ascii="Arial Narrow" w:hAnsi="Arial Narrow" w:cs="Calibri"/>
                <w:lang w:eastAsia="it-IT"/>
              </w:rPr>
              <w:t>19/05-23/05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B269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Castelnovese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A8184D">
            <w:pPr>
              <w:tabs>
                <w:tab w:val="left" w:pos="252"/>
                <w:tab w:val="center" w:pos="1278"/>
              </w:tabs>
              <w:spacing w:line="276" w:lineRule="auto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ab/>
              <w:t xml:space="preserve"> </w:t>
            </w:r>
            <w:r w:rsidRPr="005405AD">
              <w:rPr>
                <w:rFonts w:ascii="Arial Narrow" w:hAnsi="Arial Narrow" w:cs="Calibri"/>
                <w:lang w:eastAsia="it-IT"/>
              </w:rPr>
              <w:tab/>
              <w:t>27°  Trofeo  di 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550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A31524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lang w:eastAsia="it-IT"/>
              </w:rPr>
            </w:pPr>
            <w:r w:rsidRPr="00A31524">
              <w:rPr>
                <w:rFonts w:ascii="Arial Narrow" w:hAnsi="Arial Narrow" w:cs="Calibri"/>
                <w:b/>
                <w:lang w:eastAsia="it-IT"/>
              </w:rPr>
              <w:t>3^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008/052/25MR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Boni   C.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D90A3B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highlight w:val="green"/>
                <w:lang w:eastAsia="it-IT"/>
              </w:rPr>
            </w:pPr>
            <w:r w:rsidRPr="00A50B40">
              <w:rPr>
                <w:rFonts w:ascii="Arial Narrow" w:hAnsi="Arial Narrow" w:cs="Calibri"/>
                <w:lang w:eastAsia="it-IT"/>
              </w:rPr>
              <w:t>19/05-30/05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F25B3">
              <w:rPr>
                <w:rFonts w:ascii="Arial Narrow" w:hAnsi="Arial Narrow" w:cs="Calibri"/>
                <w:lang w:eastAsia="it-IT"/>
              </w:rPr>
              <w:t>San  Lazzaro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6C257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3°  </w:t>
            </w:r>
            <w:r w:rsidRPr="005405AD">
              <w:rPr>
                <w:rFonts w:ascii="Arial Narrow" w:hAnsi="Arial Narrow" w:cs="Calibri"/>
                <w:lang w:eastAsia="it-IT"/>
              </w:rPr>
              <w:t>G. P.</w:t>
            </w:r>
            <w:r>
              <w:rPr>
                <w:rFonts w:ascii="Arial Narrow" w:hAnsi="Arial Narrow" w:cs="Calibri"/>
                <w:lang w:eastAsia="it-IT"/>
              </w:rPr>
              <w:t xml:space="preserve"> </w:t>
            </w:r>
            <w:r w:rsidRPr="005405AD">
              <w:rPr>
                <w:rFonts w:ascii="Arial Narrow" w:hAnsi="Arial Narrow" w:cs="Calibri"/>
                <w:lang w:eastAsia="it-IT"/>
              </w:rPr>
              <w:t xml:space="preserve"> </w:t>
            </w:r>
            <w:r>
              <w:rPr>
                <w:rFonts w:ascii="Arial Narrow" w:hAnsi="Arial Narrow" w:cs="Calibri"/>
                <w:lang w:eastAsia="it-IT"/>
              </w:rPr>
              <w:t>Tempocasa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5405A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008/053/25BF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Vaccari    F.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24/05/25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5405AD">
              <w:rPr>
                <w:rFonts w:ascii="Arial Narrow" w:hAnsi="Arial Narrow" w:cs="Calibri"/>
                <w:b/>
                <w:bCs/>
                <w:lang w:eastAsia="it-IT"/>
              </w:rPr>
              <w:t>Campionato di Serie   A –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AD1FB0">
              <w:rPr>
                <w:rFonts w:ascii="Arial Narrow" w:hAnsi="Arial Narrow" w:cs="Calibri"/>
                <w:lang w:eastAsia="it-IT"/>
              </w:rPr>
              <w:t>24/05/25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F1425E" w:rsidRDefault="000564C8" w:rsidP="00BB603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F1425E"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F1425E" w:rsidRDefault="000564C8" w:rsidP="00F1425E">
            <w:pPr>
              <w:tabs>
                <w:tab w:val="center" w:pos="638"/>
              </w:tabs>
              <w:spacing w:line="276" w:lineRule="auto"/>
              <w:rPr>
                <w:rFonts w:ascii="Arial Narrow" w:hAnsi="Arial Narrow" w:cs="Calibri"/>
                <w:lang w:eastAsia="it-IT"/>
              </w:rPr>
            </w:pPr>
            <w:r w:rsidRPr="00F1425E">
              <w:rPr>
                <w:rFonts w:ascii="Arial Narrow" w:hAnsi="Arial Narrow" w:cs="Calibri"/>
                <w:lang w:eastAsia="it-IT"/>
              </w:rPr>
              <w:tab/>
              <w:t>Pol.  Colonna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Trofeo  di 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5405A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008/054/25RO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Palmi   P.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25/05/25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BB603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61972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6197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61972">
              <w:rPr>
                <w:rFonts w:ascii="Arial Narrow" w:hAnsi="Arial Narrow" w:cs="Calibri"/>
                <w:lang w:eastAsia="it-IT"/>
              </w:rPr>
              <w:t>Pavullese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4° Trofeo  Venturelli  Restauri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5405A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008/055/25MR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Paradisi   D.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25/05/25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Argentana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TJER – 2^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U12-U15-U18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JUN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5405A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405AD">
              <w:rPr>
                <w:rFonts w:ascii="Arial Narrow" w:hAnsi="Arial Narrow" w:cs="Calibri"/>
                <w:lang w:eastAsia="it-IT"/>
              </w:rPr>
              <w:t>BO00/2Tjr/25BF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26/05-05/06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E85185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85185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E85185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E85185"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D90A3B" w:rsidRDefault="000564C8" w:rsidP="00A12D3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highlight w:val="green"/>
                <w:lang w:eastAsia="it-IT"/>
              </w:rPr>
            </w:pPr>
            <w:r w:rsidRPr="004661E7">
              <w:rPr>
                <w:rFonts w:ascii="Arial Narrow" w:hAnsi="Arial Narrow" w:cs="Calibri"/>
                <w:color w:val="000000"/>
                <w:lang w:eastAsia="it-IT"/>
              </w:rPr>
              <w:t>Il  Cervo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1°  G.P.  Rettifiche  Bocedi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9B5B5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9B5B5D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9B5B5D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9B5B5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E33066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E3306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008/056/25PR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Boni   C.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26/05-06/06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A12D3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Pontenure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G.P.  San 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008/057/25PC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Giulivi    G.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26/05-06/06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A12D3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La Fontana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1°  G.P.  Ghino Asparghino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74BB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008/058/25BF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Lorenzini    D.</w:t>
            </w:r>
          </w:p>
        </w:tc>
      </w:tr>
      <w:tr w:rsidR="000564C8" w:rsidTr="004325A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26/05-07/06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04150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804150">
              <w:rPr>
                <w:rFonts w:ascii="Arial Narrow" w:hAnsi="Arial Narrow" w:cs="Calibri"/>
                <w:color w:val="000000"/>
                <w:lang w:eastAsia="it-IT"/>
              </w:rPr>
              <w:t>Riccionese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3°  Mem.  Cav. Mario Lugli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174BB2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BB2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Pr="008A5E0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8A5E08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+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008/059/25RO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4C8" w:rsidRDefault="000564C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Serafini    M.</w:t>
            </w:r>
          </w:p>
        </w:tc>
      </w:tr>
    </w:tbl>
    <w:p w:rsidR="000564C8" w:rsidRDefault="000564C8" w:rsidP="00E61865">
      <w:pPr>
        <w:jc w:val="center"/>
      </w:pPr>
      <w:r w:rsidRPr="0093610A">
        <w:rPr>
          <w:rFonts w:ascii="Arial Narrow" w:hAnsi="Arial Narrow" w:cs="Calibri"/>
          <w:b/>
          <w:bCs/>
          <w:color w:val="000000"/>
          <w:lang w:eastAsia="it-IT"/>
        </w:rPr>
        <w:t>F:  Femminile ---- ( + )  Finali al Sabato ------ ( ! )  Finali al Giovedì</w:t>
      </w:r>
    </w:p>
    <w:sectPr w:rsidR="000564C8" w:rsidSect="006537E8">
      <w:pgSz w:w="16838" w:h="11906" w:orient="landscape"/>
      <w:pgMar w:top="238" w:right="1418" w:bottom="24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5FF2"/>
    <w:rsid w:val="00000DC2"/>
    <w:rsid w:val="00005246"/>
    <w:rsid w:val="000055E0"/>
    <w:rsid w:val="0001558E"/>
    <w:rsid w:val="000564C8"/>
    <w:rsid w:val="00056F01"/>
    <w:rsid w:val="000631CB"/>
    <w:rsid w:val="00080884"/>
    <w:rsid w:val="00087A9C"/>
    <w:rsid w:val="00093202"/>
    <w:rsid w:val="000932D2"/>
    <w:rsid w:val="000A1894"/>
    <w:rsid w:val="000B2CD6"/>
    <w:rsid w:val="000D2713"/>
    <w:rsid w:val="000D5808"/>
    <w:rsid w:val="000E3955"/>
    <w:rsid w:val="000F3774"/>
    <w:rsid w:val="00101211"/>
    <w:rsid w:val="0011133E"/>
    <w:rsid w:val="00137EA5"/>
    <w:rsid w:val="00143A25"/>
    <w:rsid w:val="001470B5"/>
    <w:rsid w:val="001521DF"/>
    <w:rsid w:val="00161972"/>
    <w:rsid w:val="00162808"/>
    <w:rsid w:val="00174BB2"/>
    <w:rsid w:val="00181242"/>
    <w:rsid w:val="00194ACA"/>
    <w:rsid w:val="001950FF"/>
    <w:rsid w:val="001A02F4"/>
    <w:rsid w:val="001A19CF"/>
    <w:rsid w:val="001B13EF"/>
    <w:rsid w:val="001B2C1F"/>
    <w:rsid w:val="001B4E54"/>
    <w:rsid w:val="001C6D41"/>
    <w:rsid w:val="001D0B46"/>
    <w:rsid w:val="001D3D2F"/>
    <w:rsid w:val="001D7729"/>
    <w:rsid w:val="001F03D4"/>
    <w:rsid w:val="001F3C8D"/>
    <w:rsid w:val="001F7B40"/>
    <w:rsid w:val="00211640"/>
    <w:rsid w:val="0021730A"/>
    <w:rsid w:val="00225FC8"/>
    <w:rsid w:val="00226714"/>
    <w:rsid w:val="00226EFF"/>
    <w:rsid w:val="00232562"/>
    <w:rsid w:val="00232771"/>
    <w:rsid w:val="0024275C"/>
    <w:rsid w:val="002526D0"/>
    <w:rsid w:val="00264D65"/>
    <w:rsid w:val="00272C3C"/>
    <w:rsid w:val="0028129B"/>
    <w:rsid w:val="0028250E"/>
    <w:rsid w:val="002A4F4F"/>
    <w:rsid w:val="002A6F69"/>
    <w:rsid w:val="002B1C07"/>
    <w:rsid w:val="002B29D5"/>
    <w:rsid w:val="002B7349"/>
    <w:rsid w:val="002C043D"/>
    <w:rsid w:val="002C5E04"/>
    <w:rsid w:val="002D2DB2"/>
    <w:rsid w:val="002E2795"/>
    <w:rsid w:val="002E2858"/>
    <w:rsid w:val="002F1C30"/>
    <w:rsid w:val="002F5EFE"/>
    <w:rsid w:val="00313354"/>
    <w:rsid w:val="0032077E"/>
    <w:rsid w:val="00322091"/>
    <w:rsid w:val="00374054"/>
    <w:rsid w:val="00375FF2"/>
    <w:rsid w:val="00383666"/>
    <w:rsid w:val="003A3ACF"/>
    <w:rsid w:val="003B3B84"/>
    <w:rsid w:val="003C3E40"/>
    <w:rsid w:val="003D3A3B"/>
    <w:rsid w:val="003D3A96"/>
    <w:rsid w:val="003D6247"/>
    <w:rsid w:val="003E195C"/>
    <w:rsid w:val="003F6F7A"/>
    <w:rsid w:val="0040377E"/>
    <w:rsid w:val="004055F5"/>
    <w:rsid w:val="0041140C"/>
    <w:rsid w:val="00412330"/>
    <w:rsid w:val="00414847"/>
    <w:rsid w:val="00431E6D"/>
    <w:rsid w:val="004325AD"/>
    <w:rsid w:val="0043602A"/>
    <w:rsid w:val="004647B6"/>
    <w:rsid w:val="004661E7"/>
    <w:rsid w:val="00466E51"/>
    <w:rsid w:val="004703BC"/>
    <w:rsid w:val="004A4B28"/>
    <w:rsid w:val="004C038B"/>
    <w:rsid w:val="004D3317"/>
    <w:rsid w:val="004D439D"/>
    <w:rsid w:val="004D7B03"/>
    <w:rsid w:val="004F1BE9"/>
    <w:rsid w:val="004F604F"/>
    <w:rsid w:val="004F62AB"/>
    <w:rsid w:val="00502565"/>
    <w:rsid w:val="00511B68"/>
    <w:rsid w:val="005153A8"/>
    <w:rsid w:val="00524FCF"/>
    <w:rsid w:val="005316EE"/>
    <w:rsid w:val="005405AD"/>
    <w:rsid w:val="005415D3"/>
    <w:rsid w:val="005472C3"/>
    <w:rsid w:val="00553645"/>
    <w:rsid w:val="00554073"/>
    <w:rsid w:val="00561E2E"/>
    <w:rsid w:val="00565361"/>
    <w:rsid w:val="00567042"/>
    <w:rsid w:val="00571FC6"/>
    <w:rsid w:val="00572EBC"/>
    <w:rsid w:val="00593611"/>
    <w:rsid w:val="005A043C"/>
    <w:rsid w:val="005B5D83"/>
    <w:rsid w:val="005C09E8"/>
    <w:rsid w:val="005C1837"/>
    <w:rsid w:val="005D31A2"/>
    <w:rsid w:val="005D4D0D"/>
    <w:rsid w:val="005E4974"/>
    <w:rsid w:val="0062761E"/>
    <w:rsid w:val="006316A7"/>
    <w:rsid w:val="0063485F"/>
    <w:rsid w:val="006461C3"/>
    <w:rsid w:val="006478A9"/>
    <w:rsid w:val="00651EAA"/>
    <w:rsid w:val="006537E8"/>
    <w:rsid w:val="0066614F"/>
    <w:rsid w:val="006711AB"/>
    <w:rsid w:val="00684A61"/>
    <w:rsid w:val="00684DBA"/>
    <w:rsid w:val="00696CF9"/>
    <w:rsid w:val="006B0E3F"/>
    <w:rsid w:val="006B27B7"/>
    <w:rsid w:val="006B4440"/>
    <w:rsid w:val="006C0506"/>
    <w:rsid w:val="006C2576"/>
    <w:rsid w:val="006C26C2"/>
    <w:rsid w:val="006D76FD"/>
    <w:rsid w:val="006E107C"/>
    <w:rsid w:val="006E5484"/>
    <w:rsid w:val="006F16FB"/>
    <w:rsid w:val="00714C02"/>
    <w:rsid w:val="0072092E"/>
    <w:rsid w:val="007315FF"/>
    <w:rsid w:val="00735CB4"/>
    <w:rsid w:val="0073650C"/>
    <w:rsid w:val="007558F3"/>
    <w:rsid w:val="007A0408"/>
    <w:rsid w:val="007A386C"/>
    <w:rsid w:val="007A5373"/>
    <w:rsid w:val="007B6389"/>
    <w:rsid w:val="007E3E95"/>
    <w:rsid w:val="00804150"/>
    <w:rsid w:val="008108D4"/>
    <w:rsid w:val="008159FA"/>
    <w:rsid w:val="00817DA7"/>
    <w:rsid w:val="00826DE0"/>
    <w:rsid w:val="00832D92"/>
    <w:rsid w:val="00833EDA"/>
    <w:rsid w:val="008425C6"/>
    <w:rsid w:val="008539CB"/>
    <w:rsid w:val="0086749D"/>
    <w:rsid w:val="008714A0"/>
    <w:rsid w:val="00874C46"/>
    <w:rsid w:val="00887C52"/>
    <w:rsid w:val="008927B5"/>
    <w:rsid w:val="008A425E"/>
    <w:rsid w:val="008A5E08"/>
    <w:rsid w:val="008C5F7F"/>
    <w:rsid w:val="008D43BF"/>
    <w:rsid w:val="008D4FFE"/>
    <w:rsid w:val="008D56A5"/>
    <w:rsid w:val="008E22F3"/>
    <w:rsid w:val="008E79FA"/>
    <w:rsid w:val="00900C79"/>
    <w:rsid w:val="00900F52"/>
    <w:rsid w:val="0090635E"/>
    <w:rsid w:val="009146D0"/>
    <w:rsid w:val="0091735A"/>
    <w:rsid w:val="00920794"/>
    <w:rsid w:val="00921D59"/>
    <w:rsid w:val="00922B5E"/>
    <w:rsid w:val="009259C7"/>
    <w:rsid w:val="009347EA"/>
    <w:rsid w:val="0093610A"/>
    <w:rsid w:val="009448C1"/>
    <w:rsid w:val="009829F3"/>
    <w:rsid w:val="009847C2"/>
    <w:rsid w:val="009939DE"/>
    <w:rsid w:val="009A05F8"/>
    <w:rsid w:val="009A0E9E"/>
    <w:rsid w:val="009A250D"/>
    <w:rsid w:val="009B03DF"/>
    <w:rsid w:val="009B2199"/>
    <w:rsid w:val="009B410A"/>
    <w:rsid w:val="009B5B5D"/>
    <w:rsid w:val="009B7769"/>
    <w:rsid w:val="009D1D13"/>
    <w:rsid w:val="009E3DD2"/>
    <w:rsid w:val="009F7050"/>
    <w:rsid w:val="00A04B8C"/>
    <w:rsid w:val="00A0605C"/>
    <w:rsid w:val="00A07100"/>
    <w:rsid w:val="00A12D34"/>
    <w:rsid w:val="00A22F25"/>
    <w:rsid w:val="00A25EDE"/>
    <w:rsid w:val="00A26B5D"/>
    <w:rsid w:val="00A31524"/>
    <w:rsid w:val="00A40F27"/>
    <w:rsid w:val="00A50B40"/>
    <w:rsid w:val="00A55473"/>
    <w:rsid w:val="00A5563B"/>
    <w:rsid w:val="00A6073C"/>
    <w:rsid w:val="00A62BF4"/>
    <w:rsid w:val="00A759C5"/>
    <w:rsid w:val="00A8184D"/>
    <w:rsid w:val="00AC74E7"/>
    <w:rsid w:val="00AD1FB0"/>
    <w:rsid w:val="00AD7257"/>
    <w:rsid w:val="00B15C01"/>
    <w:rsid w:val="00B3374E"/>
    <w:rsid w:val="00B46699"/>
    <w:rsid w:val="00B6756B"/>
    <w:rsid w:val="00B80B10"/>
    <w:rsid w:val="00B83ABB"/>
    <w:rsid w:val="00B85466"/>
    <w:rsid w:val="00B86100"/>
    <w:rsid w:val="00B90A6F"/>
    <w:rsid w:val="00B97D03"/>
    <w:rsid w:val="00BA31E6"/>
    <w:rsid w:val="00BA3C0E"/>
    <w:rsid w:val="00BA3CBB"/>
    <w:rsid w:val="00BA4414"/>
    <w:rsid w:val="00BB551C"/>
    <w:rsid w:val="00BB6039"/>
    <w:rsid w:val="00BC0BB5"/>
    <w:rsid w:val="00BD0644"/>
    <w:rsid w:val="00BD2806"/>
    <w:rsid w:val="00BD7965"/>
    <w:rsid w:val="00BF1285"/>
    <w:rsid w:val="00BF3241"/>
    <w:rsid w:val="00C06BF1"/>
    <w:rsid w:val="00C27033"/>
    <w:rsid w:val="00C352FE"/>
    <w:rsid w:val="00C42B50"/>
    <w:rsid w:val="00C448FC"/>
    <w:rsid w:val="00C46C9A"/>
    <w:rsid w:val="00C479CD"/>
    <w:rsid w:val="00C50608"/>
    <w:rsid w:val="00C55082"/>
    <w:rsid w:val="00C75BF6"/>
    <w:rsid w:val="00C76D64"/>
    <w:rsid w:val="00CA32D2"/>
    <w:rsid w:val="00CA787C"/>
    <w:rsid w:val="00CB2699"/>
    <w:rsid w:val="00CF0568"/>
    <w:rsid w:val="00CF53A9"/>
    <w:rsid w:val="00CF62B4"/>
    <w:rsid w:val="00D002F7"/>
    <w:rsid w:val="00D1295B"/>
    <w:rsid w:val="00D129A3"/>
    <w:rsid w:val="00D170A9"/>
    <w:rsid w:val="00D20BDB"/>
    <w:rsid w:val="00D23455"/>
    <w:rsid w:val="00D472D0"/>
    <w:rsid w:val="00D64092"/>
    <w:rsid w:val="00D70822"/>
    <w:rsid w:val="00D72B9F"/>
    <w:rsid w:val="00D7523A"/>
    <w:rsid w:val="00D83ACE"/>
    <w:rsid w:val="00D872CD"/>
    <w:rsid w:val="00D90A3B"/>
    <w:rsid w:val="00D925AB"/>
    <w:rsid w:val="00DA31DA"/>
    <w:rsid w:val="00DA6CDF"/>
    <w:rsid w:val="00DB058B"/>
    <w:rsid w:val="00DB3DCC"/>
    <w:rsid w:val="00DB5C38"/>
    <w:rsid w:val="00DD6B8C"/>
    <w:rsid w:val="00DE2288"/>
    <w:rsid w:val="00DE4D0F"/>
    <w:rsid w:val="00DE6781"/>
    <w:rsid w:val="00DF25B3"/>
    <w:rsid w:val="00DF3841"/>
    <w:rsid w:val="00DF4F58"/>
    <w:rsid w:val="00E20945"/>
    <w:rsid w:val="00E228DE"/>
    <w:rsid w:val="00E33066"/>
    <w:rsid w:val="00E56D9C"/>
    <w:rsid w:val="00E60D6B"/>
    <w:rsid w:val="00E61865"/>
    <w:rsid w:val="00E7591E"/>
    <w:rsid w:val="00E85185"/>
    <w:rsid w:val="00E86FAB"/>
    <w:rsid w:val="00EA72F6"/>
    <w:rsid w:val="00EB529D"/>
    <w:rsid w:val="00EC5606"/>
    <w:rsid w:val="00EC6360"/>
    <w:rsid w:val="00EE0EBA"/>
    <w:rsid w:val="00EE19C5"/>
    <w:rsid w:val="00EE2C33"/>
    <w:rsid w:val="00EE7D92"/>
    <w:rsid w:val="00EF354C"/>
    <w:rsid w:val="00EF3E37"/>
    <w:rsid w:val="00F1425E"/>
    <w:rsid w:val="00F15178"/>
    <w:rsid w:val="00F23BCF"/>
    <w:rsid w:val="00F46263"/>
    <w:rsid w:val="00F55BAD"/>
    <w:rsid w:val="00F748C7"/>
    <w:rsid w:val="00F93AF4"/>
    <w:rsid w:val="00FA3D4E"/>
    <w:rsid w:val="00FB2B81"/>
    <w:rsid w:val="00FB4A28"/>
    <w:rsid w:val="00FF11F3"/>
    <w:rsid w:val="00FF2D86"/>
    <w:rsid w:val="00FF3A1D"/>
    <w:rsid w:val="00FF43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077E"/>
    <w:pPr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2812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8129B"/>
    <w:rPr>
      <w:rFonts w:ascii="Segoe UI" w:hAnsi="Segoe UI" w:cs="Segoe UI"/>
      <w:kern w:val="0"/>
      <w:sz w:val="18"/>
      <w:szCs w:val="18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24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2926</TotalTime>
  <Pages>1</Pages>
  <Words>466</Words>
  <Characters>2657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42</cp:revision>
  <cp:lastPrinted>2025-01-22T08:11:00Z</cp:lastPrinted>
  <dcterms:created xsi:type="dcterms:W3CDTF">2025-01-22T09:30:00Z</dcterms:created>
  <dcterms:modified xsi:type="dcterms:W3CDTF">2025-04-15T16:52:00Z</dcterms:modified>
</cp:coreProperties>
</file>