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E9E" w:rsidRPr="00FC4088" w:rsidRDefault="005A5E9E" w:rsidP="00E264DA">
      <w:pPr>
        <w:suppressAutoHyphens w:val="0"/>
        <w:autoSpaceDE/>
        <w:rPr>
          <w:rFonts w:ascii="Arial Narrow" w:hAnsi="Arial Narrow" w:cs="Calibri"/>
          <w:i/>
          <w:iCs/>
          <w:color w:val="000000"/>
          <w:lang w:eastAsia="it-IT"/>
        </w:rPr>
      </w:pPr>
    </w:p>
    <w:p w:rsidR="005A5E9E" w:rsidRPr="00251C8E" w:rsidRDefault="005A5E9E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35243227" o:spid="_x0000_s1026" type="#_x0000_t75" style="position:absolute;margin-left:-.35pt;margin-top:.3pt;width:118.2pt;height:75.75pt;z-index:251658240;visibility:visible">
            <v:imagedata r:id="rId6" o:title=""/>
            <w10:wrap type="square"/>
          </v:shape>
        </w:pict>
      </w:r>
    </w:p>
    <w:p w:rsidR="005A5E9E" w:rsidRPr="00251C8E" w:rsidRDefault="005A5E9E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</w:t>
      </w:r>
      <w:r w:rsidRPr="00AF4711">
        <w:rPr>
          <w:rFonts w:ascii="Calibri" w:hAnsi="Calibri" w:cs="Calibri"/>
          <w:b/>
          <w:bCs/>
        </w:rPr>
        <w:t xml:space="preserve">aggiornamento: </w:t>
      </w:r>
      <w:r w:rsidRPr="00AF4711">
        <w:rPr>
          <w:rFonts w:ascii="Calibri" w:hAnsi="Calibri" w:cs="Calibri"/>
          <w:b/>
          <w:bCs/>
        </w:rPr>
        <w:fldChar w:fldCharType="begin"/>
      </w:r>
      <w:r w:rsidRPr="00AF4711">
        <w:rPr>
          <w:rFonts w:ascii="Calibri" w:hAnsi="Calibri" w:cs="Calibri"/>
          <w:b/>
          <w:bCs/>
        </w:rPr>
        <w:instrText xml:space="preserve"> TIME \@ "dd/MM/yyyy" </w:instrText>
      </w:r>
      <w:r w:rsidRPr="00AF4711"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  <w:noProof/>
        </w:rPr>
        <w:t>24/03/2025</w:t>
      </w:r>
      <w:r w:rsidRPr="00AF4711">
        <w:rPr>
          <w:rFonts w:ascii="Calibri" w:hAnsi="Calibri" w:cs="Calibri"/>
          <w:b/>
          <w:bCs/>
        </w:rPr>
        <w:fldChar w:fldCharType="end"/>
      </w:r>
    </w:p>
    <w:p w:rsidR="005A5E9E" w:rsidRPr="00251C8E" w:rsidRDefault="005A5E9E" w:rsidP="00AC19C2">
      <w:pPr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>
        <w:rPr>
          <w:rFonts w:ascii="Calibri" w:hAnsi="Calibri" w:cs="Calibri"/>
          <w:b/>
          <w:bCs/>
          <w:sz w:val="24"/>
          <w:szCs w:val="24"/>
        </w:rPr>
        <w:t>5</w:t>
      </w:r>
    </w:p>
    <w:p w:rsidR="005A5E9E" w:rsidRPr="00251C8E" w:rsidRDefault="005A5E9E" w:rsidP="00AC19C2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APRILE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38"/>
        <w:gridCol w:w="708"/>
        <w:gridCol w:w="567"/>
        <w:gridCol w:w="1276"/>
        <w:gridCol w:w="2693"/>
        <w:gridCol w:w="567"/>
        <w:gridCol w:w="425"/>
        <w:gridCol w:w="709"/>
        <w:gridCol w:w="567"/>
        <w:gridCol w:w="425"/>
        <w:gridCol w:w="711"/>
        <w:gridCol w:w="567"/>
        <w:gridCol w:w="709"/>
        <w:gridCol w:w="1559"/>
        <w:gridCol w:w="1671"/>
      </w:tblGrid>
      <w:tr w:rsidR="005A5E9E" w:rsidRPr="00251C8E" w:rsidTr="00AF71FF">
        <w:trPr>
          <w:trHeight w:hRule="exact" w:val="388"/>
        </w:trPr>
        <w:tc>
          <w:tcPr>
            <w:tcW w:w="1138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5A5E9E" w:rsidRPr="00251C8E" w:rsidTr="00AF71FF">
        <w:trPr>
          <w:trHeight w:hRule="exact" w:val="63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Rp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5A5E9E" w:rsidRPr="00251C8E" w:rsidRDefault="005A5E9E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450CB6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450CB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erie</w:t>
            </w:r>
            <w:r w:rsidRPr="00450CB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   A – A2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 –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3E2BA8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Trofeo  Pavullo in Rosa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4A7242">
              <w:rPr>
                <w:rFonts w:ascii="Arial Narrow" w:hAnsi="Arial Narrow" w:cs="Calibri"/>
                <w:b/>
                <w:bCs/>
                <w:lang w:eastAsia="it-IT"/>
              </w:rPr>
              <w:t>FEM.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0FED/2025/RS46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Lasagni   M.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Cavallino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3B4C9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11°  Trofeo  Lady 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4A7242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C71E0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4A7242">
              <w:rPr>
                <w:rFonts w:ascii="Arial Narrow" w:hAnsi="Arial Narrow" w:cs="Calibri"/>
                <w:b/>
                <w:bCs/>
                <w:lang w:eastAsia="it-IT"/>
              </w:rPr>
              <w:t>FEM.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0FED/2025/RS33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val="en-US" w:eastAsia="it-IT"/>
              </w:rPr>
            </w:pPr>
            <w:r>
              <w:rPr>
                <w:rFonts w:ascii="Arial Narrow" w:hAnsi="Arial Narrow" w:cs="Calibri"/>
                <w:color w:val="000000"/>
                <w:lang w:val="en-US" w:eastAsia="it-IT"/>
              </w:rPr>
              <w:t>Lasagni    M.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3B4C9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2° Tr.  Mercatone - Germanvox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A323D1">
            <w:pPr>
              <w:jc w:val="center"/>
              <w:rPr>
                <w:rFonts w:ascii="Arial Narrow" w:hAnsi="Arial Narrow" w:cs="Calibri"/>
                <w:sz w:val="18"/>
                <w:szCs w:val="18"/>
                <w:lang w:eastAsia="it-IT"/>
              </w:rPr>
            </w:pPr>
            <w:r w:rsidRPr="00A323D1">
              <w:rPr>
                <w:rFonts w:ascii="Arial Narrow" w:hAnsi="Arial Narrow" w:cs="Calibri"/>
                <w:sz w:val="18"/>
                <w:szCs w:val="18"/>
                <w:lang w:eastAsia="it-IT"/>
              </w:rPr>
              <w:t xml:space="preserve">Ter. </w:t>
            </w:r>
            <w:r>
              <w:rPr>
                <w:rFonts w:ascii="Arial Narrow" w:hAnsi="Arial Narrow" w:cs="Calibri"/>
                <w:sz w:val="18"/>
                <w:szCs w:val="18"/>
                <w:lang w:eastAsia="it-IT"/>
              </w:rPr>
              <w:t>32</w:t>
            </w:r>
            <w:r w:rsidRPr="00A323D1">
              <w:rPr>
                <w:rFonts w:ascii="Arial Narrow" w:hAnsi="Arial Narrow" w:cs="Calibri"/>
                <w:sz w:val="18"/>
                <w:szCs w:val="18"/>
                <w:lang w:eastAsia="it-IT"/>
              </w:rPr>
              <w:t xml:space="preserve"> ABC/BBB/CCC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A7242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008/038/25BF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A323D1">
              <w:rPr>
                <w:rFonts w:ascii="Arial Narrow" w:hAnsi="Arial Narrow" w:cs="Calibri"/>
                <w:color w:val="000000"/>
                <w:lang w:eastAsia="it-IT"/>
              </w:rPr>
              <w:t>Simonini    E.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3A7771">
              <w:rPr>
                <w:rFonts w:ascii="Arial Narrow" w:hAnsi="Arial Narrow" w:cs="Calibri"/>
                <w:color w:val="000000"/>
                <w:lang w:eastAsia="it-IT"/>
              </w:rPr>
              <w:t>07/04-11/04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77330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Benassi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1° Trofeo  Marco  Mezzetti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E593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E5931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008/035/25BF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Vaccari    F.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07/04-17/04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720334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720334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720334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720334"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77330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2° Mem. P. Tedesco – L. Ciboldi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)3^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008/036/25PC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Benzoni    G.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F71FF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F71FF">
              <w:rPr>
                <w:rFonts w:ascii="Arial Narrow" w:hAnsi="Arial Narrow" w:cs="Calibri"/>
                <w:lang w:eastAsia="it-IT"/>
              </w:rPr>
              <w:t>12/04/25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F71FF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F71FF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374FAA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AD7AC2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427FCC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AD7AC2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AD7AC2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FF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FF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C82C91" w:rsidRDefault="005A5E9E" w:rsidP="003E2BA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50CB6" w:rsidRDefault="005A5E9E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450CB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erie  </w:t>
            </w:r>
            <w:r w:rsidRPr="00450CB6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 A –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AD4221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EE5726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757275">
              <w:rPr>
                <w:rFonts w:ascii="Arial Narrow" w:hAnsi="Arial Narrow" w:cs="Calibri"/>
                <w:color w:val="000000"/>
                <w:lang w:eastAsia="it-IT"/>
              </w:rPr>
              <w:t>Casalecchiese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590389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2° Memorial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39133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39133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AF71F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 16 ac/bb+16cc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EE5726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Lui/Lei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008/083/25BF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Vaccari    F.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13/04/25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EE5726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1°  G.P.  Femminile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A7CE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AF71FF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294D9E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6826F6" w:rsidRDefault="005A5E9E" w:rsidP="00294D9E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294D9E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A323D1">
              <w:rPr>
                <w:rFonts w:ascii="Arial Narrow" w:hAnsi="Arial Narrow" w:cs="Calibri"/>
                <w:b/>
                <w:bCs/>
                <w:lang w:eastAsia="it-IT"/>
              </w:rPr>
              <w:t>F. AL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0FED/2025/RA79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13/04/25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1°  G.P.  Femminile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A7CE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AF71FF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294D9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294D9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294D9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A323D1">
              <w:rPr>
                <w:rFonts w:ascii="Arial Narrow" w:hAnsi="Arial Narrow" w:cs="Calibri"/>
                <w:b/>
                <w:bCs/>
                <w:lang w:eastAsia="it-IT"/>
              </w:rPr>
              <w:t>FEM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0FED/2025/RA79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14/04-18/04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“ Al  Castlein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AF71F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30710D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Invito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0FED/2025/RS60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Serafini    S.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14/04-18/04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631C10">
              <w:rPr>
                <w:rFonts w:ascii="Arial Narrow" w:hAnsi="Arial Narrow" w:cs="Calibri"/>
                <w:color w:val="000000"/>
                <w:lang w:eastAsia="it-IT"/>
              </w:rPr>
              <w:t>Italia  Nuova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3°  Mem.  Giorgio  Bianchi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AF71F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3E2BA8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val="en-GB"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Cop. 16 ac/bb+16 cc</w:t>
            </w:r>
          </w:p>
          <w:p w:rsidR="005A5E9E" w:rsidRPr="003E2BA8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val="en-GB"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32</w:t>
            </w:r>
          </w:p>
          <w:p w:rsidR="005A5E9E" w:rsidRPr="003E2BA8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val="en-GB"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30710D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008/039/25BF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Vaccari    F.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7D0120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8D77E1">
              <w:rPr>
                <w:rFonts w:ascii="Arial Narrow" w:hAnsi="Arial Narrow" w:cs="Calibri"/>
                <w:color w:val="FF0000"/>
                <w:lang w:eastAsia="it-IT"/>
              </w:rPr>
              <w:t>14/04-24/04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8D77E1" w:rsidRDefault="005A5E9E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8D77E1">
              <w:rPr>
                <w:rFonts w:ascii="Arial Narrow" w:hAnsi="Arial Narrow" w:cs="Calibri"/>
                <w:color w:val="FF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374FAA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427FCC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FF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FF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044E79" w:rsidRDefault="005A5E9E" w:rsidP="003E2BA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044E79" w:rsidRDefault="005A5E9E" w:rsidP="007C5488">
            <w:pPr>
              <w:jc w:val="center"/>
              <w:rPr>
                <w:rFonts w:ascii="Arial Narrow" w:hAnsi="Arial Narrow" w:cs="Calibri"/>
                <w:color w:val="0000FF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20/04/25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E37BA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1E559D" w:rsidRDefault="005A5E9E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1E559D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PASQUA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21/04/25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22/04-30/4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</w:t>
            </w:r>
            <w:r w:rsidRPr="00F87E68">
              <w:rPr>
                <w:rFonts w:ascii="Arial Narrow" w:hAnsi="Arial Narrow" w:cs="Calibri"/>
                <w:color w:val="000000"/>
                <w:lang w:eastAsia="it-IT"/>
              </w:rPr>
              <w:t>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G.P. Primavera Estense 2025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M 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008/041/25BF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B620A5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25/04/25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Montegridolfo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8°  Trofeo  CVM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color w:val="000000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620A5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B620A5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RK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>
            <w:r w:rsidRPr="00904725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A61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Montegridolfo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8°  Trofeo  CVM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>
            <w:r w:rsidRPr="00904725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A61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Antolini    R.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66B5D" w:rsidRDefault="005A5E9E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A66B5D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di S</w:t>
            </w: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 xml:space="preserve">erie  </w:t>
            </w:r>
            <w:r w:rsidRPr="00A66B5D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427FCC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4600B">
              <w:rPr>
                <w:rFonts w:ascii="Arial Narrow" w:hAnsi="Arial Narrow" w:cs="Calibri"/>
                <w:color w:val="000000"/>
                <w:lang w:eastAsia="it-IT"/>
              </w:rPr>
              <w:t>26/04/25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A6313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4600B">
              <w:rPr>
                <w:rFonts w:ascii="Arial Narrow" w:hAnsi="Arial Narrow" w:cs="Calibri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A6313">
              <w:rPr>
                <w:rFonts w:ascii="Arial Narrow" w:hAnsi="Arial Narrow" w:cs="Calibri"/>
                <w:lang w:eastAsia="it-IT"/>
              </w:rPr>
              <w:t>Traversetolese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3°  </w:t>
            </w:r>
            <w:r w:rsidRPr="00AA6313">
              <w:rPr>
                <w:rFonts w:ascii="Arial Narrow" w:hAnsi="Arial Narrow" w:cs="Calibri"/>
                <w:lang w:eastAsia="it-IT"/>
              </w:rPr>
              <w:t>Mem.  Antonio  Tedesco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A6313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A6313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A6313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AA6313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008/042/25PR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Boni    C.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26/04/25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531264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531264">
              <w:rPr>
                <w:rFonts w:ascii="Arial Narrow" w:hAnsi="Arial Narrow" w:cs="Calibri"/>
                <w:lang w:eastAsia="it-IT"/>
              </w:rPr>
              <w:t>Modena 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A323D1">
              <w:rPr>
                <w:rFonts w:ascii="Arial Narrow" w:hAnsi="Arial Narrow" w:cs="Calibri"/>
                <w:b/>
                <w:bCs/>
                <w:lang w:eastAsia="it-IT"/>
              </w:rPr>
              <w:t>F. AL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3E2BA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0FED/2025/RA101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val="en-US" w:eastAsia="it-IT"/>
              </w:rPr>
              <w:t>Lasagni    M.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26/04/25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531264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531264">
              <w:rPr>
                <w:rFonts w:ascii="Arial Narrow" w:hAnsi="Arial Narrow" w:cs="Calibri"/>
                <w:lang w:eastAsia="it-IT"/>
              </w:rPr>
              <w:t>Modena 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A323D1">
              <w:rPr>
                <w:rFonts w:ascii="Arial Narrow" w:hAnsi="Arial Narrow" w:cs="Calibri"/>
                <w:lang w:eastAsia="it-IT"/>
              </w:rPr>
              <w:t>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323D1" w:rsidRDefault="005A5E9E" w:rsidP="004B2B6B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A323D1">
              <w:rPr>
                <w:rFonts w:ascii="Arial Narrow" w:hAnsi="Arial Narrow" w:cs="Calibri"/>
                <w:b/>
                <w:bCs/>
                <w:lang w:eastAsia="it-IT"/>
              </w:rPr>
              <w:t>FEM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A323D1" w:rsidRDefault="005A5E9E" w:rsidP="003E2BA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0FED/2025/RA101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val="en-US" w:eastAsia="it-IT"/>
              </w:rPr>
              <w:t>Lasagni    M.</w:t>
            </w:r>
          </w:p>
        </w:tc>
      </w:tr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531264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531264">
              <w:rPr>
                <w:rFonts w:ascii="Arial Narrow" w:hAnsi="Arial Narrow" w:cs="Calibri"/>
                <w:lang w:eastAsia="it-IT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Trofeo  Orchidea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AA6313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EE5108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EE5108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FEM.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0FED/2025/RF97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Serafini     S.</w:t>
            </w:r>
          </w:p>
        </w:tc>
      </w:tr>
      <w:tr w:rsidR="005A5E9E" w:rsidRPr="00251C8E" w:rsidTr="000D223C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27/04/25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1° G.P. Terna  di 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sz w:val="18"/>
                <w:szCs w:val="18"/>
                <w:lang w:eastAsia="it-IT"/>
              </w:rPr>
              <w:t>Ter. 32 ABC/BBC/CCC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8D77E1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8D77E1" w:rsidRDefault="005A5E9E" w:rsidP="000D223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8D77E1">
              <w:rPr>
                <w:rFonts w:ascii="Arial Narrow" w:hAnsi="Arial Narrow" w:cs="Calibri"/>
                <w:lang w:eastAsia="it-IT"/>
              </w:rPr>
              <w:t>008/093/25PC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Default="005A5E9E" w:rsidP="000D223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Giulivi    G.</w:t>
            </w:r>
          </w:p>
        </w:tc>
      </w:tr>
      <w:tr w:rsidR="005A5E9E" w:rsidRPr="004102AC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C82C91" w:rsidRDefault="005A5E9E" w:rsidP="007D0120">
            <w:pPr>
              <w:jc w:val="center"/>
              <w:rPr>
                <w:rFonts w:ascii="Arial Narrow" w:hAnsi="Arial Narrow" w:cs="Calibri"/>
                <w:lang w:eastAsia="it-IT"/>
              </w:rPr>
            </w:pPr>
            <w:bookmarkStart w:id="0" w:name="_GoBack"/>
            <w:r w:rsidRPr="00C82C91">
              <w:rPr>
                <w:rFonts w:ascii="Arial Narrow" w:hAnsi="Arial Narrow" w:cs="Calibri"/>
                <w:lang w:eastAsia="it-IT"/>
              </w:rPr>
              <w:t>28/04-08/05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B501F3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D175E6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59038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B501F3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10° Mem.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A66B5D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E37BAE">
            <w:pPr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A66B5D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C82C91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C82C91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C82C91">
              <w:rPr>
                <w:rFonts w:ascii="Arial Narrow" w:hAnsi="Arial Narrow" w:cs="Calibri"/>
                <w:b/>
                <w:bCs/>
                <w:lang w:eastAsia="it-IT"/>
              </w:rPr>
              <w:t>( ! )</w:t>
            </w:r>
            <w:r>
              <w:rPr>
                <w:rFonts w:ascii="Arial Narrow" w:hAnsi="Arial Narrow" w:cs="Calibri"/>
                <w:b/>
                <w:bCs/>
                <w:lang w:eastAsia="it-IT"/>
              </w:rPr>
              <w:t xml:space="preserve"> 3^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C82C91" w:rsidRDefault="005A5E9E" w:rsidP="003E2BA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82C91">
              <w:rPr>
                <w:rFonts w:ascii="Arial Narrow" w:hAnsi="Arial Narrow" w:cs="Calibri"/>
                <w:lang w:eastAsia="it-IT"/>
              </w:rPr>
              <w:t>008/046/25MR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D175E6" w:rsidRDefault="005A5E9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D175E6">
              <w:rPr>
                <w:rFonts w:ascii="Arial Narrow" w:hAnsi="Arial Narrow" w:cs="Calibri"/>
                <w:lang w:eastAsia="it-IT"/>
              </w:rPr>
              <w:t>Serafini    S.</w:t>
            </w:r>
          </w:p>
        </w:tc>
      </w:tr>
      <w:bookmarkEnd w:id="0"/>
      <w:tr w:rsidR="005A5E9E" w:rsidRPr="00251C8E" w:rsidTr="007D0120">
        <w:trPr>
          <w:trHeight w:hRule="exact" w:val="300"/>
        </w:trPr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22AD1" w:rsidRDefault="005A5E9E" w:rsidP="007D0120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22AD1">
              <w:rPr>
                <w:rFonts w:ascii="Arial Narrow" w:hAnsi="Arial Narrow" w:cs="Calibri"/>
                <w:color w:val="000000"/>
                <w:lang w:eastAsia="it-IT"/>
              </w:rPr>
              <w:t>28/04-15/05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22AD1" w:rsidRDefault="005A5E9E" w:rsidP="00B501F3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22AD1"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22AD1" w:rsidRDefault="005A5E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22AD1"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22AD1" w:rsidRDefault="005A5E9E" w:rsidP="0059038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222AD1">
              <w:rPr>
                <w:rFonts w:ascii="Arial Narrow" w:hAnsi="Arial Narrow" w:cs="Calibri"/>
                <w:color w:val="000000"/>
                <w:lang w:eastAsia="it-IT"/>
              </w:rPr>
              <w:t>Carpaneto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B501F3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A66B5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E37BAE">
            <w:pPr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Default="005A5E9E" w:rsidP="00A66B5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5E9E" w:rsidRPr="00B501F3" w:rsidRDefault="005A5E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3E2BA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008/043/25PC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E9E" w:rsidRPr="00251C8E" w:rsidRDefault="005A5E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Gioia   M.</w:t>
            </w:r>
          </w:p>
        </w:tc>
      </w:tr>
    </w:tbl>
    <w:p w:rsidR="005A5E9E" w:rsidRPr="00AF63EF" w:rsidRDefault="005A5E9E" w:rsidP="00F00115">
      <w:pPr>
        <w:rPr>
          <w:rFonts w:ascii="Arial" w:hAnsi="Arial" w:cs="Arial"/>
          <w:color w:val="000000"/>
          <w:lang w:eastAsia="it-IT"/>
        </w:rPr>
      </w:pPr>
      <w:r w:rsidRPr="00111B9D">
        <w:rPr>
          <w:rFonts w:ascii="Arial" w:hAnsi="Arial" w:cs="Arial"/>
          <w:b/>
          <w:bCs/>
          <w:color w:val="000000"/>
          <w:lang w:eastAsia="it-IT"/>
        </w:rPr>
        <w:t>F</w:t>
      </w:r>
      <w:r>
        <w:rPr>
          <w:rFonts w:ascii="Arial" w:hAnsi="Arial" w:cs="Arial"/>
          <w:b/>
          <w:bCs/>
          <w:color w:val="000000"/>
          <w:lang w:eastAsia="it-IT"/>
        </w:rPr>
        <w:t>EM</w:t>
      </w:r>
      <w:r w:rsidRPr="00111B9D">
        <w:rPr>
          <w:rFonts w:ascii="Arial" w:hAnsi="Arial" w:cs="Arial"/>
          <w:b/>
          <w:bCs/>
          <w:color w:val="000000"/>
          <w:lang w:eastAsia="it-IT"/>
        </w:rPr>
        <w:t xml:space="preserve">: femminile </w:t>
      </w:r>
      <w:r>
        <w:rPr>
          <w:rFonts w:ascii="Arial" w:hAnsi="Arial" w:cs="Arial"/>
          <w:b/>
          <w:bCs/>
          <w:color w:val="000000"/>
          <w:lang w:eastAsia="it-IT"/>
        </w:rPr>
        <w:t>– F.AL: Femminile Alto livello - (+) finali al sabato -</w:t>
      </w:r>
      <w:r w:rsidRPr="00111B9D">
        <w:rPr>
          <w:rFonts w:ascii="Arial" w:hAnsi="Arial" w:cs="Arial"/>
          <w:b/>
          <w:bCs/>
          <w:color w:val="000000"/>
          <w:lang w:eastAsia="it-IT"/>
        </w:rPr>
        <w:t xml:space="preserve"> (!) finali al giovedì</w:t>
      </w:r>
      <w:r>
        <w:rPr>
          <w:rFonts w:ascii="Arial" w:hAnsi="Arial" w:cs="Arial"/>
          <w:b/>
          <w:bCs/>
          <w:color w:val="000000"/>
          <w:lang w:eastAsia="it-IT"/>
        </w:rPr>
        <w:t xml:space="preserve"> - </w:t>
      </w:r>
      <w:r>
        <w:rPr>
          <w:rFonts w:ascii="Arial Narrow" w:hAnsi="Arial Narrow" w:cs="Calibri"/>
          <w:b/>
          <w:bCs/>
          <w:color w:val="000000"/>
          <w:lang w:eastAsia="it-IT"/>
        </w:rPr>
        <w:t xml:space="preserve">(M)  </w:t>
      </w:r>
      <w:r w:rsidRPr="006A3CDC">
        <w:rPr>
          <w:rFonts w:ascii="Arial" w:hAnsi="Arial" w:cs="Arial"/>
          <w:b/>
          <w:bCs/>
          <w:color w:val="000000"/>
          <w:lang w:eastAsia="it-IT"/>
        </w:rPr>
        <w:t>finali il mercoledì – RK: gara del Circuito Ranking</w:t>
      </w:r>
    </w:p>
    <w:sectPr w:rsidR="005A5E9E" w:rsidRPr="00AF63EF" w:rsidSect="001927A7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5E9E" w:rsidRDefault="005A5E9E" w:rsidP="006C436F">
      <w:r>
        <w:separator/>
      </w:r>
    </w:p>
  </w:endnote>
  <w:endnote w:type="continuationSeparator" w:id="0">
    <w:p w:rsidR="005A5E9E" w:rsidRDefault="005A5E9E" w:rsidP="006C43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5E9E" w:rsidRDefault="005A5E9E" w:rsidP="006C436F">
      <w:r>
        <w:separator/>
      </w:r>
    </w:p>
  </w:footnote>
  <w:footnote w:type="continuationSeparator" w:id="0">
    <w:p w:rsidR="005A5E9E" w:rsidRDefault="005A5E9E" w:rsidP="006C43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A6AC7"/>
    <w:rsid w:val="000050FB"/>
    <w:rsid w:val="000150AC"/>
    <w:rsid w:val="00015807"/>
    <w:rsid w:val="00020957"/>
    <w:rsid w:val="00033662"/>
    <w:rsid w:val="000422F7"/>
    <w:rsid w:val="00044C0E"/>
    <w:rsid w:val="00044E79"/>
    <w:rsid w:val="00046AF5"/>
    <w:rsid w:val="000479B0"/>
    <w:rsid w:val="00052643"/>
    <w:rsid w:val="00054D0A"/>
    <w:rsid w:val="00054E90"/>
    <w:rsid w:val="0005509F"/>
    <w:rsid w:val="00062FBC"/>
    <w:rsid w:val="00065153"/>
    <w:rsid w:val="00070C2C"/>
    <w:rsid w:val="000752FC"/>
    <w:rsid w:val="00077330"/>
    <w:rsid w:val="000822CF"/>
    <w:rsid w:val="000823AF"/>
    <w:rsid w:val="00083DCC"/>
    <w:rsid w:val="000B33CD"/>
    <w:rsid w:val="000B6561"/>
    <w:rsid w:val="000C08ED"/>
    <w:rsid w:val="000C33CE"/>
    <w:rsid w:val="000C52BB"/>
    <w:rsid w:val="000D07C2"/>
    <w:rsid w:val="000D223C"/>
    <w:rsid w:val="000D5B35"/>
    <w:rsid w:val="000E7263"/>
    <w:rsid w:val="000F636A"/>
    <w:rsid w:val="001100E3"/>
    <w:rsid w:val="00111B9D"/>
    <w:rsid w:val="00112364"/>
    <w:rsid w:val="00113F37"/>
    <w:rsid w:val="001149A1"/>
    <w:rsid w:val="00114A26"/>
    <w:rsid w:val="001169D2"/>
    <w:rsid w:val="001177C6"/>
    <w:rsid w:val="00131541"/>
    <w:rsid w:val="00133D95"/>
    <w:rsid w:val="001351FE"/>
    <w:rsid w:val="001503C6"/>
    <w:rsid w:val="00156D88"/>
    <w:rsid w:val="00171289"/>
    <w:rsid w:val="0017184F"/>
    <w:rsid w:val="00177BB6"/>
    <w:rsid w:val="00183390"/>
    <w:rsid w:val="001927A7"/>
    <w:rsid w:val="001931AB"/>
    <w:rsid w:val="00195575"/>
    <w:rsid w:val="001B0FF2"/>
    <w:rsid w:val="001B697E"/>
    <w:rsid w:val="001D422B"/>
    <w:rsid w:val="001D56B1"/>
    <w:rsid w:val="001E35D4"/>
    <w:rsid w:val="001E559D"/>
    <w:rsid w:val="001E777E"/>
    <w:rsid w:val="001F7062"/>
    <w:rsid w:val="00201F6C"/>
    <w:rsid w:val="00210F1F"/>
    <w:rsid w:val="00213D25"/>
    <w:rsid w:val="00213D78"/>
    <w:rsid w:val="002141A7"/>
    <w:rsid w:val="00222AD1"/>
    <w:rsid w:val="00224DD8"/>
    <w:rsid w:val="0024040A"/>
    <w:rsid w:val="002429F3"/>
    <w:rsid w:val="0024338C"/>
    <w:rsid w:val="00245575"/>
    <w:rsid w:val="0025085D"/>
    <w:rsid w:val="00251C8E"/>
    <w:rsid w:val="00255B3F"/>
    <w:rsid w:val="002561CE"/>
    <w:rsid w:val="00263C12"/>
    <w:rsid w:val="00267F1D"/>
    <w:rsid w:val="00274ABA"/>
    <w:rsid w:val="0028200E"/>
    <w:rsid w:val="00282C5A"/>
    <w:rsid w:val="00282DC7"/>
    <w:rsid w:val="0029392E"/>
    <w:rsid w:val="00294D9E"/>
    <w:rsid w:val="002A0DB0"/>
    <w:rsid w:val="002A2020"/>
    <w:rsid w:val="002A4E9F"/>
    <w:rsid w:val="002B4C52"/>
    <w:rsid w:val="002B5258"/>
    <w:rsid w:val="002B7C1C"/>
    <w:rsid w:val="002C54FC"/>
    <w:rsid w:val="002E3F70"/>
    <w:rsid w:val="002E6FD2"/>
    <w:rsid w:val="002F4EC1"/>
    <w:rsid w:val="002F5BE8"/>
    <w:rsid w:val="0030499F"/>
    <w:rsid w:val="0030669A"/>
    <w:rsid w:val="0030710D"/>
    <w:rsid w:val="0031364D"/>
    <w:rsid w:val="003139F1"/>
    <w:rsid w:val="00320E37"/>
    <w:rsid w:val="003264C9"/>
    <w:rsid w:val="00331617"/>
    <w:rsid w:val="00332A59"/>
    <w:rsid w:val="00337ABF"/>
    <w:rsid w:val="00343054"/>
    <w:rsid w:val="003450F8"/>
    <w:rsid w:val="003514F6"/>
    <w:rsid w:val="00352B88"/>
    <w:rsid w:val="00355F1D"/>
    <w:rsid w:val="00356896"/>
    <w:rsid w:val="00361FE7"/>
    <w:rsid w:val="00366596"/>
    <w:rsid w:val="00374FAA"/>
    <w:rsid w:val="00376AA2"/>
    <w:rsid w:val="00384E60"/>
    <w:rsid w:val="0039133C"/>
    <w:rsid w:val="003A7771"/>
    <w:rsid w:val="003B340A"/>
    <w:rsid w:val="003B4C9D"/>
    <w:rsid w:val="003B5944"/>
    <w:rsid w:val="003C1372"/>
    <w:rsid w:val="003D5BD6"/>
    <w:rsid w:val="003D6E0A"/>
    <w:rsid w:val="003D70A5"/>
    <w:rsid w:val="003D764C"/>
    <w:rsid w:val="003E2BA8"/>
    <w:rsid w:val="003F04E7"/>
    <w:rsid w:val="004102AC"/>
    <w:rsid w:val="0041311F"/>
    <w:rsid w:val="00415F8B"/>
    <w:rsid w:val="004173FB"/>
    <w:rsid w:val="0042622D"/>
    <w:rsid w:val="00427FCC"/>
    <w:rsid w:val="0043140D"/>
    <w:rsid w:val="0043238C"/>
    <w:rsid w:val="00441EA9"/>
    <w:rsid w:val="0044335C"/>
    <w:rsid w:val="00450BF9"/>
    <w:rsid w:val="00450CB6"/>
    <w:rsid w:val="004647F3"/>
    <w:rsid w:val="00470D3D"/>
    <w:rsid w:val="004738F4"/>
    <w:rsid w:val="0047410D"/>
    <w:rsid w:val="00477124"/>
    <w:rsid w:val="004824D5"/>
    <w:rsid w:val="00492E0D"/>
    <w:rsid w:val="00496092"/>
    <w:rsid w:val="004A4C0F"/>
    <w:rsid w:val="004A7242"/>
    <w:rsid w:val="004B29E3"/>
    <w:rsid w:val="004B2B6B"/>
    <w:rsid w:val="004C31D5"/>
    <w:rsid w:val="004D24CF"/>
    <w:rsid w:val="004E0AD5"/>
    <w:rsid w:val="004E35BF"/>
    <w:rsid w:val="004F065B"/>
    <w:rsid w:val="004F56C6"/>
    <w:rsid w:val="004F7BEE"/>
    <w:rsid w:val="00531264"/>
    <w:rsid w:val="005373BF"/>
    <w:rsid w:val="005425AF"/>
    <w:rsid w:val="0054420B"/>
    <w:rsid w:val="00564D4A"/>
    <w:rsid w:val="005703EB"/>
    <w:rsid w:val="005828F1"/>
    <w:rsid w:val="00586CF8"/>
    <w:rsid w:val="00590389"/>
    <w:rsid w:val="00596201"/>
    <w:rsid w:val="005A2139"/>
    <w:rsid w:val="005A5D2F"/>
    <w:rsid w:val="005A5E9E"/>
    <w:rsid w:val="005A6AC7"/>
    <w:rsid w:val="005B2FF7"/>
    <w:rsid w:val="005B4182"/>
    <w:rsid w:val="005B507F"/>
    <w:rsid w:val="005D10F6"/>
    <w:rsid w:val="005D5807"/>
    <w:rsid w:val="005E17ED"/>
    <w:rsid w:val="005E40D8"/>
    <w:rsid w:val="005F04C9"/>
    <w:rsid w:val="005F4AC1"/>
    <w:rsid w:val="00617941"/>
    <w:rsid w:val="0062678D"/>
    <w:rsid w:val="00630324"/>
    <w:rsid w:val="006314DA"/>
    <w:rsid w:val="00631C10"/>
    <w:rsid w:val="00635BB2"/>
    <w:rsid w:val="00641D87"/>
    <w:rsid w:val="006434CB"/>
    <w:rsid w:val="00647B0C"/>
    <w:rsid w:val="00651D32"/>
    <w:rsid w:val="00655611"/>
    <w:rsid w:val="00655EA5"/>
    <w:rsid w:val="006826F6"/>
    <w:rsid w:val="00682D4A"/>
    <w:rsid w:val="00686912"/>
    <w:rsid w:val="006910BC"/>
    <w:rsid w:val="00692DD0"/>
    <w:rsid w:val="006A36EE"/>
    <w:rsid w:val="006A3CDC"/>
    <w:rsid w:val="006A64B7"/>
    <w:rsid w:val="006C1BE7"/>
    <w:rsid w:val="006C3C54"/>
    <w:rsid w:val="006C436F"/>
    <w:rsid w:val="006C507E"/>
    <w:rsid w:val="006D0415"/>
    <w:rsid w:val="006D1450"/>
    <w:rsid w:val="006D4C35"/>
    <w:rsid w:val="006E49CC"/>
    <w:rsid w:val="006F1DD5"/>
    <w:rsid w:val="0070526E"/>
    <w:rsid w:val="00720334"/>
    <w:rsid w:val="00722CD9"/>
    <w:rsid w:val="007306BA"/>
    <w:rsid w:val="00732CDA"/>
    <w:rsid w:val="00736C36"/>
    <w:rsid w:val="007437B4"/>
    <w:rsid w:val="00746A8B"/>
    <w:rsid w:val="00746AF5"/>
    <w:rsid w:val="00757275"/>
    <w:rsid w:val="00757A39"/>
    <w:rsid w:val="00760E72"/>
    <w:rsid w:val="00773145"/>
    <w:rsid w:val="00773B3E"/>
    <w:rsid w:val="00776EB6"/>
    <w:rsid w:val="0079104C"/>
    <w:rsid w:val="00794454"/>
    <w:rsid w:val="007A2938"/>
    <w:rsid w:val="007A3D34"/>
    <w:rsid w:val="007A7CEA"/>
    <w:rsid w:val="007B1502"/>
    <w:rsid w:val="007B1D6C"/>
    <w:rsid w:val="007B3DB6"/>
    <w:rsid w:val="007B608E"/>
    <w:rsid w:val="007B7F05"/>
    <w:rsid w:val="007B7FEC"/>
    <w:rsid w:val="007C1579"/>
    <w:rsid w:val="007C5488"/>
    <w:rsid w:val="007C7225"/>
    <w:rsid w:val="007D0120"/>
    <w:rsid w:val="007D46D5"/>
    <w:rsid w:val="007D65D7"/>
    <w:rsid w:val="007E0F0F"/>
    <w:rsid w:val="007E1772"/>
    <w:rsid w:val="007E76AC"/>
    <w:rsid w:val="007F0332"/>
    <w:rsid w:val="007F1F17"/>
    <w:rsid w:val="0080628A"/>
    <w:rsid w:val="00812BE7"/>
    <w:rsid w:val="008167FE"/>
    <w:rsid w:val="00823260"/>
    <w:rsid w:val="008277A6"/>
    <w:rsid w:val="00845D9F"/>
    <w:rsid w:val="008470E0"/>
    <w:rsid w:val="00850124"/>
    <w:rsid w:val="00853326"/>
    <w:rsid w:val="00856D15"/>
    <w:rsid w:val="008601AD"/>
    <w:rsid w:val="00865D1A"/>
    <w:rsid w:val="00870204"/>
    <w:rsid w:val="008C756C"/>
    <w:rsid w:val="008D1288"/>
    <w:rsid w:val="008D5656"/>
    <w:rsid w:val="008D77E1"/>
    <w:rsid w:val="008D7C5E"/>
    <w:rsid w:val="008E130E"/>
    <w:rsid w:val="008F228B"/>
    <w:rsid w:val="00902F8D"/>
    <w:rsid w:val="00903CD0"/>
    <w:rsid w:val="00904725"/>
    <w:rsid w:val="00904E1A"/>
    <w:rsid w:val="00912C21"/>
    <w:rsid w:val="0091303D"/>
    <w:rsid w:val="0092316B"/>
    <w:rsid w:val="00924CD4"/>
    <w:rsid w:val="00935403"/>
    <w:rsid w:val="009401DF"/>
    <w:rsid w:val="009628F8"/>
    <w:rsid w:val="00966D5A"/>
    <w:rsid w:val="00970F9E"/>
    <w:rsid w:val="00971983"/>
    <w:rsid w:val="0098086E"/>
    <w:rsid w:val="00980FDC"/>
    <w:rsid w:val="009825A4"/>
    <w:rsid w:val="00982E1B"/>
    <w:rsid w:val="009855E1"/>
    <w:rsid w:val="00986B46"/>
    <w:rsid w:val="009878C9"/>
    <w:rsid w:val="009915E5"/>
    <w:rsid w:val="009A6C1D"/>
    <w:rsid w:val="009B2738"/>
    <w:rsid w:val="009C6581"/>
    <w:rsid w:val="009F062F"/>
    <w:rsid w:val="009F1704"/>
    <w:rsid w:val="00A02591"/>
    <w:rsid w:val="00A1200F"/>
    <w:rsid w:val="00A21974"/>
    <w:rsid w:val="00A323D1"/>
    <w:rsid w:val="00A35A6C"/>
    <w:rsid w:val="00A37256"/>
    <w:rsid w:val="00A40B69"/>
    <w:rsid w:val="00A4652A"/>
    <w:rsid w:val="00A508F1"/>
    <w:rsid w:val="00A5204E"/>
    <w:rsid w:val="00A5429B"/>
    <w:rsid w:val="00A6151C"/>
    <w:rsid w:val="00A6470C"/>
    <w:rsid w:val="00A66B5D"/>
    <w:rsid w:val="00A70FC1"/>
    <w:rsid w:val="00A7184F"/>
    <w:rsid w:val="00A77D9D"/>
    <w:rsid w:val="00A83809"/>
    <w:rsid w:val="00A84E62"/>
    <w:rsid w:val="00A90E81"/>
    <w:rsid w:val="00A92496"/>
    <w:rsid w:val="00A92A51"/>
    <w:rsid w:val="00A93D66"/>
    <w:rsid w:val="00AA057B"/>
    <w:rsid w:val="00AA258A"/>
    <w:rsid w:val="00AA474D"/>
    <w:rsid w:val="00AA6313"/>
    <w:rsid w:val="00AB79DB"/>
    <w:rsid w:val="00AC19C2"/>
    <w:rsid w:val="00AC30EA"/>
    <w:rsid w:val="00AD09DF"/>
    <w:rsid w:val="00AD4221"/>
    <w:rsid w:val="00AD6E3C"/>
    <w:rsid w:val="00AD761F"/>
    <w:rsid w:val="00AD7AC2"/>
    <w:rsid w:val="00AF44F9"/>
    <w:rsid w:val="00AF4711"/>
    <w:rsid w:val="00AF63EF"/>
    <w:rsid w:val="00AF71FF"/>
    <w:rsid w:val="00B17085"/>
    <w:rsid w:val="00B27A69"/>
    <w:rsid w:val="00B31A3E"/>
    <w:rsid w:val="00B36C38"/>
    <w:rsid w:val="00B37273"/>
    <w:rsid w:val="00B4600B"/>
    <w:rsid w:val="00B467DF"/>
    <w:rsid w:val="00B501F3"/>
    <w:rsid w:val="00B620A5"/>
    <w:rsid w:val="00B86730"/>
    <w:rsid w:val="00B9779F"/>
    <w:rsid w:val="00BA0BFE"/>
    <w:rsid w:val="00BA2756"/>
    <w:rsid w:val="00BB415E"/>
    <w:rsid w:val="00BB5664"/>
    <w:rsid w:val="00BC3351"/>
    <w:rsid w:val="00BC64B8"/>
    <w:rsid w:val="00BE1AD9"/>
    <w:rsid w:val="00BF7834"/>
    <w:rsid w:val="00C1301C"/>
    <w:rsid w:val="00C1432E"/>
    <w:rsid w:val="00C328B2"/>
    <w:rsid w:val="00C35FDE"/>
    <w:rsid w:val="00C4049E"/>
    <w:rsid w:val="00C45742"/>
    <w:rsid w:val="00C71E0B"/>
    <w:rsid w:val="00C72970"/>
    <w:rsid w:val="00C741EC"/>
    <w:rsid w:val="00C77100"/>
    <w:rsid w:val="00C80E16"/>
    <w:rsid w:val="00C827DD"/>
    <w:rsid w:val="00C82C91"/>
    <w:rsid w:val="00C90356"/>
    <w:rsid w:val="00CA3A29"/>
    <w:rsid w:val="00CB5640"/>
    <w:rsid w:val="00CD2EF9"/>
    <w:rsid w:val="00CD32EB"/>
    <w:rsid w:val="00CD3AD6"/>
    <w:rsid w:val="00CE1706"/>
    <w:rsid w:val="00CE3967"/>
    <w:rsid w:val="00CE5931"/>
    <w:rsid w:val="00CF1628"/>
    <w:rsid w:val="00D03089"/>
    <w:rsid w:val="00D175E6"/>
    <w:rsid w:val="00D17840"/>
    <w:rsid w:val="00D204AA"/>
    <w:rsid w:val="00D21335"/>
    <w:rsid w:val="00D27EB1"/>
    <w:rsid w:val="00D3370B"/>
    <w:rsid w:val="00D35DD2"/>
    <w:rsid w:val="00D368EE"/>
    <w:rsid w:val="00D41749"/>
    <w:rsid w:val="00D43707"/>
    <w:rsid w:val="00D43A7E"/>
    <w:rsid w:val="00D454FC"/>
    <w:rsid w:val="00D51D44"/>
    <w:rsid w:val="00D555A5"/>
    <w:rsid w:val="00D60647"/>
    <w:rsid w:val="00D666F1"/>
    <w:rsid w:val="00D82737"/>
    <w:rsid w:val="00D82FC0"/>
    <w:rsid w:val="00D91D7F"/>
    <w:rsid w:val="00D923C4"/>
    <w:rsid w:val="00DA2914"/>
    <w:rsid w:val="00DA7CBA"/>
    <w:rsid w:val="00DB6141"/>
    <w:rsid w:val="00DC35DD"/>
    <w:rsid w:val="00DC3C15"/>
    <w:rsid w:val="00DC4696"/>
    <w:rsid w:val="00DD50F5"/>
    <w:rsid w:val="00DD54E2"/>
    <w:rsid w:val="00DE77AC"/>
    <w:rsid w:val="00DF07AA"/>
    <w:rsid w:val="00E0394B"/>
    <w:rsid w:val="00E10FAA"/>
    <w:rsid w:val="00E179E0"/>
    <w:rsid w:val="00E264DA"/>
    <w:rsid w:val="00E26F3F"/>
    <w:rsid w:val="00E351E6"/>
    <w:rsid w:val="00E37B02"/>
    <w:rsid w:val="00E37BAE"/>
    <w:rsid w:val="00E46E55"/>
    <w:rsid w:val="00E47668"/>
    <w:rsid w:val="00E54558"/>
    <w:rsid w:val="00E64A48"/>
    <w:rsid w:val="00E703D7"/>
    <w:rsid w:val="00E74712"/>
    <w:rsid w:val="00E76A7D"/>
    <w:rsid w:val="00E82C35"/>
    <w:rsid w:val="00E86DA0"/>
    <w:rsid w:val="00EB3EA6"/>
    <w:rsid w:val="00EC3D7B"/>
    <w:rsid w:val="00EC4DB9"/>
    <w:rsid w:val="00EC7457"/>
    <w:rsid w:val="00ED0ED8"/>
    <w:rsid w:val="00ED2DBE"/>
    <w:rsid w:val="00ED676F"/>
    <w:rsid w:val="00EE3D9B"/>
    <w:rsid w:val="00EE5108"/>
    <w:rsid w:val="00EE5726"/>
    <w:rsid w:val="00F00115"/>
    <w:rsid w:val="00F16478"/>
    <w:rsid w:val="00F16E13"/>
    <w:rsid w:val="00F20D44"/>
    <w:rsid w:val="00F25263"/>
    <w:rsid w:val="00F3146A"/>
    <w:rsid w:val="00F32E06"/>
    <w:rsid w:val="00F33091"/>
    <w:rsid w:val="00F42043"/>
    <w:rsid w:val="00F63B30"/>
    <w:rsid w:val="00F714C7"/>
    <w:rsid w:val="00F71FCE"/>
    <w:rsid w:val="00F7388B"/>
    <w:rsid w:val="00F83EF0"/>
    <w:rsid w:val="00F85CE4"/>
    <w:rsid w:val="00F86F20"/>
    <w:rsid w:val="00F870E6"/>
    <w:rsid w:val="00F87E68"/>
    <w:rsid w:val="00FA3859"/>
    <w:rsid w:val="00FA46E0"/>
    <w:rsid w:val="00FA4791"/>
    <w:rsid w:val="00FA5E08"/>
    <w:rsid w:val="00FB0E09"/>
    <w:rsid w:val="00FB4005"/>
    <w:rsid w:val="00FB49A1"/>
    <w:rsid w:val="00FB635A"/>
    <w:rsid w:val="00FC4088"/>
    <w:rsid w:val="00FC59F5"/>
    <w:rsid w:val="00FC5ECC"/>
    <w:rsid w:val="00FD05C2"/>
    <w:rsid w:val="00FD6ED9"/>
    <w:rsid w:val="00FD7AAA"/>
    <w:rsid w:val="00FE27F9"/>
    <w:rsid w:val="00FF7224"/>
    <w:rsid w:val="00FF7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AC7"/>
    <w:pPr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C436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C436F"/>
    <w:rPr>
      <w:rFonts w:ascii="Times New Roman" w:hAnsi="Times New Roman" w:cs="Times New Roman"/>
      <w:sz w:val="20"/>
      <w:szCs w:val="20"/>
      <w:lang w:eastAsia="ar-SA" w:bidi="ar-SA"/>
    </w:rPr>
  </w:style>
  <w:style w:type="paragraph" w:styleId="Footer">
    <w:name w:val="footer"/>
    <w:basedOn w:val="Normal"/>
    <w:link w:val="FooterChar"/>
    <w:uiPriority w:val="99"/>
    <w:rsid w:val="006C436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C436F"/>
    <w:rPr>
      <w:rFonts w:ascii="Times New Roman" w:hAnsi="Times New Roman" w:cs="Times New Roman"/>
      <w:sz w:val="20"/>
      <w:szCs w:val="20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6C436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C436F"/>
    <w:rPr>
      <w:rFonts w:ascii="Segoe UI" w:hAnsi="Segoe UI" w:cs="Segoe UI"/>
      <w:sz w:val="18"/>
      <w:szCs w:val="18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00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0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0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4605</TotalTime>
  <Pages>1</Pages>
  <Words>427</Words>
  <Characters>2436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Lara</cp:lastModifiedBy>
  <cp:revision>39</cp:revision>
  <cp:lastPrinted>2025-02-03T11:11:00Z</cp:lastPrinted>
  <dcterms:created xsi:type="dcterms:W3CDTF">2025-02-03T14:52:00Z</dcterms:created>
  <dcterms:modified xsi:type="dcterms:W3CDTF">2025-03-24T09:11:00Z</dcterms:modified>
</cp:coreProperties>
</file>